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045" w:rsidRDefault="00F95045" w:rsidP="00336147">
      <w:pPr>
        <w:spacing w:after="0" w:line="240" w:lineRule="auto"/>
      </w:pPr>
      <w:r w:rsidRPr="00F71CF8">
        <w:rPr>
          <w:rFonts w:ascii="Times New Roman" w:hAnsi="Times New Roman" w:cs="Times New Roman"/>
          <w:b/>
          <w:bCs/>
        </w:rPr>
        <w:t xml:space="preserve">                 </w:t>
      </w:r>
    </w:p>
    <w:p w:rsidR="00F95045" w:rsidRPr="00F71CF8" w:rsidRDefault="00F95045" w:rsidP="00D42DA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34BDF">
        <w:rPr>
          <w:rFonts w:ascii="Times New Roman" w:hAnsi="Times New Roman" w:cs="Times New Roman"/>
          <w:noProof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8" o:spid="_x0000_i1025" type="#_x0000_t75" alt="marca-vertical-UFRB-JPG" style="width:103.5pt;height:33.75pt;visibility:visible">
            <v:imagedata r:id="rId7" o:title="" croptop="13302f" cropbottom="25752f" cropleft="9809f" cropright="10073f"/>
          </v:shape>
        </w:pict>
      </w:r>
      <w:r w:rsidRPr="00F71CF8">
        <w:rPr>
          <w:rFonts w:ascii="Times New Roman" w:hAnsi="Times New Roman" w:cs="Times New Roman"/>
          <w:b/>
          <w:bCs/>
        </w:rPr>
        <w:t xml:space="preserve">      </w:t>
      </w:r>
      <w:r w:rsidRPr="00534BDF">
        <w:rPr>
          <w:rFonts w:ascii="Times New Roman" w:hAnsi="Times New Roman" w:cs="Times New Roman"/>
          <w:noProof/>
          <w:lang w:eastAsia="pt-BR"/>
        </w:rPr>
        <w:pict>
          <v:shape id="Imagem 19" o:spid="_x0000_i1026" type="#_x0000_t75" alt="Imagem relacionada" style="width:170.25pt;height:39pt;visibility:visible">
            <v:imagedata r:id="rId8" o:title=""/>
          </v:shape>
        </w:pict>
      </w:r>
      <w:r w:rsidRPr="00F71CF8">
        <w:rPr>
          <w:rFonts w:ascii="Times New Roman" w:hAnsi="Times New Roman" w:cs="Times New Roman"/>
          <w:b/>
          <w:bCs/>
        </w:rPr>
        <w:t xml:space="preserve">           </w:t>
      </w:r>
      <w:r w:rsidRPr="00534BDF">
        <w:rPr>
          <w:rFonts w:ascii="Times New Roman" w:hAnsi="Times New Roman" w:cs="Times New Roman"/>
          <w:noProof/>
          <w:lang w:eastAsia="pt-BR"/>
        </w:rPr>
        <w:pict>
          <v:shape id="Imagem 20" o:spid="_x0000_i1027" type="#_x0000_t75" style="width:84.75pt;height:36.75pt;visibility:visible">
            <v:imagedata r:id="rId9" o:title="" croptop="19770f" cropbottom="18708f" cropleft="9014f" cropright="9104f"/>
          </v:shape>
        </w:pict>
      </w:r>
    </w:p>
    <w:p w:rsidR="00F95045" w:rsidRPr="00F71CF8" w:rsidRDefault="00F95045" w:rsidP="00F317D6">
      <w:pP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1CF8">
        <w:rPr>
          <w:rFonts w:ascii="Times New Roman" w:hAnsi="Times New Roman" w:cs="Times New Roman"/>
          <w:b/>
          <w:bCs/>
          <w:color w:val="000000"/>
          <w:sz w:val="28"/>
          <w:szCs w:val="28"/>
        </w:rPr>
        <w:t>UNIVERSIDADE FEDERAL DO RECÔNCAVO DA BAHIA</w:t>
      </w:r>
    </w:p>
    <w:p w:rsidR="00F95045" w:rsidRPr="00F71CF8" w:rsidRDefault="00F95045" w:rsidP="00F317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1CF8">
        <w:rPr>
          <w:rFonts w:ascii="Times New Roman" w:hAnsi="Times New Roman" w:cs="Times New Roman"/>
          <w:b/>
          <w:bCs/>
          <w:sz w:val="24"/>
          <w:szCs w:val="24"/>
        </w:rPr>
        <w:t>Pró-Reitoria de Pesquisa e Pós-Graduação, Criação e Inovação</w:t>
      </w:r>
    </w:p>
    <w:p w:rsidR="00F95045" w:rsidRDefault="00F95045" w:rsidP="00F317D6">
      <w:pP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71C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Centro de Formação de Professores - CFP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| </w:t>
      </w:r>
      <w:r w:rsidRPr="00F71CF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Campus</w:t>
      </w:r>
      <w:r w:rsidRPr="00F71C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Amargosa</w:t>
      </w:r>
    </w:p>
    <w:p w:rsidR="00F95045" w:rsidRDefault="00F95045" w:rsidP="00F317D6">
      <w:pPr>
        <w:pBdr>
          <w:bottom w:val="single" w:sz="4" w:space="1" w:color="auto"/>
        </w:pBd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Plano de Capacitação Docente do CFP 2019-2023</w:t>
      </w:r>
    </w:p>
    <w:p w:rsidR="00F95045" w:rsidRPr="00B37CA4" w:rsidRDefault="00F95045" w:rsidP="00F317D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F95045" w:rsidRPr="00624439" w:rsidRDefault="00F95045" w:rsidP="00F317D6">
      <w:pPr>
        <w:shd w:val="clear" w:color="auto" w:fill="BFBFB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7962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FORMULÁRIO 3 - POSICIONAMENTO DA ÁREA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DO CO NHECIMENTO </w:t>
      </w:r>
      <w:r w:rsidRPr="007962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SOBRE O AFASTAMENTO PARA CAPACITAÇÃO</w:t>
      </w:r>
    </w:p>
    <w:p w:rsidR="00F95045" w:rsidRDefault="00F95045" w:rsidP="00F317D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624439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(Anexar à ATA da Área de Conhecimento que aprovou o afastamento)</w:t>
      </w:r>
    </w:p>
    <w:p w:rsidR="00F95045" w:rsidRDefault="00F95045" w:rsidP="00F317D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  <w:lang w:eastAsia="pt-BR"/>
        </w:rPr>
      </w:pPr>
    </w:p>
    <w:p w:rsidR="00F95045" w:rsidRPr="00624439" w:rsidRDefault="00F95045" w:rsidP="00F317D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  <w:lang w:eastAsia="pt-BR"/>
        </w:rPr>
      </w:pPr>
    </w:p>
    <w:p w:rsidR="00F95045" w:rsidRPr="00624439" w:rsidRDefault="00F95045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624439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DADOS GERAIS</w:t>
      </w: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624439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Docente interessado: </w:t>
      </w: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624439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SIAPE:</w:t>
      </w: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pt-BR"/>
        </w:rPr>
      </w:pPr>
      <w:r w:rsidRPr="00624439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Data de ingresso no CFP:</w:t>
      </w: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>Área do Conhecimento à qual se vincula o interessado no CFP:</w:t>
      </w: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95045" w:rsidRPr="00624439" w:rsidRDefault="00F95045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4439">
        <w:rPr>
          <w:rFonts w:ascii="Times New Roman" w:hAnsi="Times New Roman" w:cs="Times New Roman"/>
          <w:b/>
          <w:bCs/>
          <w:sz w:val="24"/>
          <w:szCs w:val="24"/>
        </w:rPr>
        <w:t>DADOS DA CAPACITAÇÃO PRETENDIDA</w:t>
      </w: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>Nível de capacitação para o qual pede afastamento:</w:t>
      </w: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>(   ) Mestrado  (   ) Doutorado  (   ) Pós-Doutorado</w:t>
      </w: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>Instituição onde pretende se capacitar:</w:t>
      </w: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>Programa onde pretende se capacitar:</w:t>
      </w: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>Período de afastamento solicitado (data/mês/ano):</w:t>
      </w:r>
      <w:r>
        <w:rPr>
          <w:rFonts w:ascii="Times New Roman" w:hAnsi="Times New Roman" w:cs="Times New Roman"/>
          <w:sz w:val="24"/>
          <w:szCs w:val="24"/>
        </w:rPr>
        <w:t>____/____/______ a ____/____/______</w:t>
      </w: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F95045" w:rsidRPr="00624439" w:rsidRDefault="00F95045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JUSTIFICATIVA DA ÁREA DE CONHECIMENTO</w:t>
      </w: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F95045" w:rsidRPr="00D374A8" w:rsidRDefault="00F95045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4A8">
        <w:rPr>
          <w:rFonts w:ascii="Times New Roman" w:hAnsi="Times New Roman" w:cs="Times New Roman"/>
          <w:b/>
          <w:bCs/>
          <w:sz w:val="24"/>
          <w:szCs w:val="24"/>
        </w:rPr>
        <w:t>I) Justificativa da Área, considerando a melhoria da qualidade do ensino, da pesquisa e da extensão no centro:</w:t>
      </w:r>
    </w:p>
    <w:p w:rsidR="00F95045" w:rsidRPr="002624FA" w:rsidRDefault="00F95045" w:rsidP="00F317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4FA">
        <w:rPr>
          <w:rFonts w:ascii="Times New Roman" w:hAnsi="Times New Roman" w:cs="Times New Roman"/>
          <w:sz w:val="24"/>
          <w:szCs w:val="24"/>
        </w:rPr>
        <w:t>Escreva aqui....</w:t>
      </w:r>
    </w:p>
    <w:p w:rsidR="00F95045" w:rsidRDefault="00F95045" w:rsidP="00F317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95045" w:rsidRPr="00D374A8" w:rsidRDefault="00F95045" w:rsidP="00F317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95045" w:rsidRPr="00D374A8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F95045" w:rsidRPr="00184F29" w:rsidRDefault="00F95045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74A8">
        <w:rPr>
          <w:rFonts w:ascii="Times New Roman" w:hAnsi="Times New Roman" w:cs="Times New Roman"/>
          <w:b/>
          <w:bCs/>
          <w:sz w:val="24"/>
          <w:szCs w:val="24"/>
        </w:rPr>
        <w:t>II) Compatibilidade da capacitação pretendida com os interesses do Centro no que concerne: às metas a serem atingidas com a capacitação docente; b) ao ensino de graduação e pós-graduação; c) aos programas de extensão; d) à criação e consolidação de grupos de pesquisa; e) a implantação de novos programas de pós-graduação; f) o desenvolvimento de novas áreas de concentração ou linhas de pesquisa em programas já existentes:</w:t>
      </w:r>
      <w:r w:rsidRPr="00184F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95045" w:rsidRPr="002624FA" w:rsidRDefault="00F95045" w:rsidP="00F317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24FA">
        <w:rPr>
          <w:rFonts w:ascii="Times New Roman" w:hAnsi="Times New Roman" w:cs="Times New Roman"/>
          <w:sz w:val="24"/>
          <w:szCs w:val="24"/>
        </w:rPr>
        <w:t>Escreva aqui....</w:t>
      </w:r>
    </w:p>
    <w:p w:rsidR="00F95045" w:rsidRDefault="00F95045" w:rsidP="00F317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95045" w:rsidRDefault="00F95045" w:rsidP="00F317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95045" w:rsidRDefault="00F95045" w:rsidP="00F317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95045" w:rsidRPr="007A368D" w:rsidRDefault="00F95045" w:rsidP="00F317D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F95045" w:rsidRPr="00624439" w:rsidRDefault="00F95045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4439">
        <w:rPr>
          <w:rFonts w:ascii="Times New Roman" w:hAnsi="Times New Roman" w:cs="Times New Roman"/>
          <w:b/>
          <w:bCs/>
          <w:sz w:val="24"/>
          <w:szCs w:val="24"/>
        </w:rPr>
        <w:t>SOBRE OS ENCARGOS DOCENTES (A SER PREENCHIDA PELA ÁREA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CONHECIMENTO</w:t>
      </w:r>
      <w:r w:rsidRPr="0062443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Forma de distribuição dos encargos docentes do interessado durante o período de afastamento</w:t>
      </w: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>(    ) Redistribuição dos encargos docentes entre os membros da Área e/ou Área Correlata</w:t>
      </w: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>(    ) Contratação de professor substituto (Excepcionalmente)</w:t>
      </w: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>(   ) Redistribuição dos encargos docentes entre os membros da Área e/ou Área correlata mais contratação de professor substituto (em casos excepcionais)</w:t>
      </w: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>Edital de concurso através do qual o docente ingressou no CFP (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24439">
        <w:rPr>
          <w:rFonts w:ascii="Times New Roman" w:hAnsi="Times New Roman" w:cs="Times New Roman"/>
          <w:sz w:val="24"/>
          <w:szCs w:val="24"/>
        </w:rPr>
        <w:t>m caso de docentes removidos de outros Centros ou redistribuídos de outra instituição para o CFP, indicar o edital de ing</w:t>
      </w:r>
      <w:r>
        <w:rPr>
          <w:rFonts w:ascii="Times New Roman" w:hAnsi="Times New Roman" w:cs="Times New Roman"/>
          <w:sz w:val="24"/>
          <w:szCs w:val="24"/>
        </w:rPr>
        <w:t>resso na instituição de origem):</w:t>
      </w: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>Componentes constantes no concurso para o qual foi aprovado no CFP:</w:t>
      </w: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 xml:space="preserve">Componentes que </w:t>
      </w:r>
      <w:r>
        <w:rPr>
          <w:rFonts w:ascii="Times New Roman" w:hAnsi="Times New Roman" w:cs="Times New Roman"/>
          <w:sz w:val="24"/>
          <w:szCs w:val="24"/>
        </w:rPr>
        <w:t xml:space="preserve">o docente </w:t>
      </w:r>
      <w:r w:rsidRPr="00624439">
        <w:rPr>
          <w:rFonts w:ascii="Times New Roman" w:hAnsi="Times New Roman" w:cs="Times New Roman"/>
          <w:sz w:val="24"/>
          <w:szCs w:val="24"/>
        </w:rPr>
        <w:t>assumiu nos últimos dois anos: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2"/>
        <w:gridCol w:w="2126"/>
        <w:gridCol w:w="4395"/>
        <w:gridCol w:w="1947"/>
      </w:tblGrid>
      <w:tr w:rsidR="00F95045" w:rsidRPr="007A368D">
        <w:tc>
          <w:tcPr>
            <w:tcW w:w="1072" w:type="dxa"/>
            <w:shd w:val="clear" w:color="auto" w:fill="BFBFBF"/>
            <w:vAlign w:val="center"/>
          </w:tcPr>
          <w:p w:rsidR="00F95045" w:rsidRPr="007A368D" w:rsidRDefault="00F95045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368D">
              <w:rPr>
                <w:rFonts w:ascii="Times New Roman" w:hAnsi="Times New Roman" w:cs="Times New Roman"/>
                <w:b/>
                <w:bCs/>
              </w:rPr>
              <w:t>Semestre letivo</w:t>
            </w:r>
          </w:p>
        </w:tc>
        <w:tc>
          <w:tcPr>
            <w:tcW w:w="2126" w:type="dxa"/>
            <w:shd w:val="clear" w:color="auto" w:fill="BFBFBF"/>
            <w:vAlign w:val="center"/>
          </w:tcPr>
          <w:p w:rsidR="00F95045" w:rsidRPr="007A368D" w:rsidRDefault="00F95045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368D">
              <w:rPr>
                <w:rFonts w:ascii="Times New Roman" w:hAnsi="Times New Roman" w:cs="Times New Roman"/>
                <w:b/>
                <w:bCs/>
              </w:rPr>
              <w:t>Curso</w:t>
            </w:r>
          </w:p>
        </w:tc>
        <w:tc>
          <w:tcPr>
            <w:tcW w:w="4395" w:type="dxa"/>
            <w:shd w:val="clear" w:color="auto" w:fill="BFBFBF"/>
            <w:vAlign w:val="center"/>
          </w:tcPr>
          <w:p w:rsidR="00F95045" w:rsidRPr="007A368D" w:rsidRDefault="00F95045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368D">
              <w:rPr>
                <w:rFonts w:ascii="Times New Roman" w:hAnsi="Times New Roman" w:cs="Times New Roman"/>
                <w:b/>
                <w:bCs/>
              </w:rPr>
              <w:t>Componente curricular</w:t>
            </w:r>
          </w:p>
        </w:tc>
        <w:tc>
          <w:tcPr>
            <w:tcW w:w="1947" w:type="dxa"/>
            <w:shd w:val="clear" w:color="auto" w:fill="BFBFBF"/>
            <w:vAlign w:val="center"/>
          </w:tcPr>
          <w:p w:rsidR="00F95045" w:rsidRPr="007A368D" w:rsidRDefault="00F95045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368D">
              <w:rPr>
                <w:rFonts w:ascii="Times New Roman" w:hAnsi="Times New Roman" w:cs="Times New Roman"/>
                <w:b/>
                <w:bCs/>
              </w:rPr>
              <w:t>Carga horária semanal</w:t>
            </w: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4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95045" w:rsidRPr="009C481D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374A8">
        <w:rPr>
          <w:rFonts w:ascii="Times New Roman" w:hAnsi="Times New Roman" w:cs="Times New Roman"/>
          <w:sz w:val="20"/>
          <w:szCs w:val="20"/>
        </w:rPr>
        <w:t>Incluir mais linhas, caso seja necessário.</w:t>
      </w: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 xml:space="preserve">Componentes previstos </w:t>
      </w:r>
      <w:r>
        <w:rPr>
          <w:rFonts w:ascii="Times New Roman" w:hAnsi="Times New Roman" w:cs="Times New Roman"/>
          <w:sz w:val="24"/>
          <w:szCs w:val="24"/>
        </w:rPr>
        <w:t xml:space="preserve">inicialmente </w:t>
      </w:r>
      <w:r w:rsidRPr="00624439">
        <w:rPr>
          <w:rFonts w:ascii="Times New Roman" w:hAnsi="Times New Roman" w:cs="Times New Roman"/>
          <w:sz w:val="24"/>
          <w:szCs w:val="24"/>
        </w:rPr>
        <w:t xml:space="preserve">para serem </w:t>
      </w:r>
      <w:r>
        <w:rPr>
          <w:rFonts w:ascii="Times New Roman" w:hAnsi="Times New Roman" w:cs="Times New Roman"/>
          <w:sz w:val="24"/>
          <w:szCs w:val="24"/>
        </w:rPr>
        <w:t>atribuídos</w:t>
      </w:r>
      <w:r w:rsidRPr="00624439">
        <w:rPr>
          <w:rFonts w:ascii="Times New Roman" w:hAnsi="Times New Roman" w:cs="Times New Roman"/>
          <w:sz w:val="24"/>
          <w:szCs w:val="24"/>
        </w:rPr>
        <w:t xml:space="preserve"> pelo docente durante o </w:t>
      </w:r>
      <w:r w:rsidRPr="00624439">
        <w:rPr>
          <w:rFonts w:ascii="Times New Roman" w:hAnsi="Times New Roman" w:cs="Times New Roman"/>
          <w:b/>
          <w:bCs/>
          <w:sz w:val="24"/>
          <w:szCs w:val="24"/>
        </w:rPr>
        <w:t>período</w:t>
      </w:r>
      <w:r w:rsidRPr="00624439">
        <w:rPr>
          <w:rFonts w:ascii="Times New Roman" w:hAnsi="Times New Roman" w:cs="Times New Roman"/>
          <w:sz w:val="24"/>
          <w:szCs w:val="24"/>
        </w:rPr>
        <w:t xml:space="preserve"> de afastamento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374A8">
        <w:rPr>
          <w:rFonts w:ascii="Times New Roman" w:hAnsi="Times New Roman" w:cs="Times New Roman"/>
          <w:sz w:val="24"/>
          <w:szCs w:val="24"/>
        </w:rPr>
        <w:t>Considerar graduação e pós-graduação.</w:t>
      </w:r>
      <w:r w:rsidRPr="00624439">
        <w:rPr>
          <w:rFonts w:ascii="Times New Roman" w:hAnsi="Times New Roman" w:cs="Times New Roman"/>
          <w:sz w:val="24"/>
          <w:szCs w:val="24"/>
        </w:rPr>
        <w:t xml:space="preserve"> (preencher o quadro abaixo)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2"/>
        <w:gridCol w:w="1762"/>
        <w:gridCol w:w="2617"/>
        <w:gridCol w:w="1239"/>
        <w:gridCol w:w="2880"/>
      </w:tblGrid>
      <w:tr w:rsidR="00F95045" w:rsidRPr="007A368D">
        <w:tc>
          <w:tcPr>
            <w:tcW w:w="1072" w:type="dxa"/>
            <w:shd w:val="clear" w:color="auto" w:fill="BFBFBF"/>
            <w:vAlign w:val="center"/>
          </w:tcPr>
          <w:p w:rsidR="00F95045" w:rsidRPr="007A368D" w:rsidRDefault="00F95045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368D">
              <w:rPr>
                <w:rFonts w:ascii="Times New Roman" w:hAnsi="Times New Roman" w:cs="Times New Roman"/>
                <w:b/>
                <w:bCs/>
              </w:rPr>
              <w:t>Semestre letivo</w:t>
            </w:r>
          </w:p>
        </w:tc>
        <w:tc>
          <w:tcPr>
            <w:tcW w:w="1763" w:type="dxa"/>
            <w:shd w:val="clear" w:color="auto" w:fill="BFBFBF"/>
            <w:vAlign w:val="center"/>
          </w:tcPr>
          <w:p w:rsidR="00F95045" w:rsidRPr="007A368D" w:rsidRDefault="00F95045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368D">
              <w:rPr>
                <w:rFonts w:ascii="Times New Roman" w:hAnsi="Times New Roman" w:cs="Times New Roman"/>
                <w:b/>
                <w:bCs/>
              </w:rPr>
              <w:t>Curso</w:t>
            </w:r>
          </w:p>
        </w:tc>
        <w:tc>
          <w:tcPr>
            <w:tcW w:w="2617" w:type="dxa"/>
            <w:shd w:val="clear" w:color="auto" w:fill="BFBFBF"/>
            <w:vAlign w:val="center"/>
          </w:tcPr>
          <w:p w:rsidR="00F95045" w:rsidRPr="007A368D" w:rsidRDefault="00F95045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368D">
              <w:rPr>
                <w:rFonts w:ascii="Times New Roman" w:hAnsi="Times New Roman" w:cs="Times New Roman"/>
                <w:b/>
                <w:bCs/>
              </w:rPr>
              <w:t>Componente curricular</w:t>
            </w:r>
          </w:p>
        </w:tc>
        <w:tc>
          <w:tcPr>
            <w:tcW w:w="1239" w:type="dxa"/>
            <w:shd w:val="clear" w:color="auto" w:fill="BFBFBF"/>
            <w:vAlign w:val="center"/>
          </w:tcPr>
          <w:p w:rsidR="00F95045" w:rsidRPr="007A368D" w:rsidRDefault="00F95045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368D">
              <w:rPr>
                <w:rFonts w:ascii="Times New Roman" w:hAnsi="Times New Roman" w:cs="Times New Roman"/>
                <w:b/>
                <w:bCs/>
              </w:rPr>
              <w:t>Carga horária semanal</w:t>
            </w:r>
          </w:p>
        </w:tc>
        <w:tc>
          <w:tcPr>
            <w:tcW w:w="2880" w:type="dxa"/>
            <w:shd w:val="clear" w:color="auto" w:fill="BFBFBF"/>
            <w:vAlign w:val="center"/>
          </w:tcPr>
          <w:p w:rsidR="00F95045" w:rsidRPr="007A368D" w:rsidRDefault="00F95045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368D">
              <w:rPr>
                <w:rFonts w:ascii="Times New Roman" w:hAnsi="Times New Roman" w:cs="Times New Roman"/>
                <w:b/>
                <w:bCs/>
              </w:rPr>
              <w:t>Forma de redistribuição</w:t>
            </w: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3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3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3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3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3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3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3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3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3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3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3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95045" w:rsidRPr="007A368D">
        <w:tc>
          <w:tcPr>
            <w:tcW w:w="1072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63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39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:rsidR="00F95045" w:rsidRPr="007A368D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95045" w:rsidRPr="009C481D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374A8">
        <w:rPr>
          <w:rFonts w:ascii="Times New Roman" w:hAnsi="Times New Roman" w:cs="Times New Roman"/>
          <w:sz w:val="20"/>
          <w:szCs w:val="20"/>
        </w:rPr>
        <w:t>Incluir mais linhas, caso seja necessário.</w:t>
      </w: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F95045" w:rsidRPr="00555FE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5FE9">
        <w:rPr>
          <w:rFonts w:ascii="Times New Roman" w:hAnsi="Times New Roman" w:cs="Times New Roman"/>
          <w:b/>
          <w:bCs/>
          <w:sz w:val="24"/>
          <w:szCs w:val="24"/>
        </w:rPr>
        <w:t>Orientações para preenchimento do quadro acima:</w:t>
      </w:r>
    </w:p>
    <w:p w:rsidR="00F95045" w:rsidRPr="00555FE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FE9">
        <w:rPr>
          <w:rFonts w:ascii="Times New Roman" w:hAnsi="Times New Roman" w:cs="Times New Roman"/>
          <w:b/>
          <w:bCs/>
          <w:sz w:val="24"/>
          <w:szCs w:val="24"/>
        </w:rPr>
        <w:t>Semestre letivo:</w:t>
      </w:r>
      <w:r w:rsidRPr="00555FE9">
        <w:rPr>
          <w:rFonts w:ascii="Times New Roman" w:hAnsi="Times New Roman" w:cs="Times New Roman"/>
          <w:sz w:val="24"/>
          <w:szCs w:val="24"/>
        </w:rPr>
        <w:t xml:space="preserve"> indicar todos os semestres letivos correspondentes ao período de afastamento solicitado</w:t>
      </w:r>
    </w:p>
    <w:p w:rsidR="00F95045" w:rsidRPr="00555FE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FE9">
        <w:rPr>
          <w:rFonts w:ascii="Times New Roman" w:hAnsi="Times New Roman" w:cs="Times New Roman"/>
          <w:b/>
          <w:bCs/>
          <w:sz w:val="24"/>
          <w:szCs w:val="24"/>
        </w:rPr>
        <w:t>Curso:</w:t>
      </w:r>
      <w:r w:rsidRPr="00555FE9">
        <w:rPr>
          <w:rFonts w:ascii="Times New Roman" w:hAnsi="Times New Roman" w:cs="Times New Roman"/>
          <w:sz w:val="24"/>
          <w:szCs w:val="24"/>
        </w:rPr>
        <w:t xml:space="preserve"> Indicar, para cada semestre letivo, o nome do curso</w:t>
      </w:r>
    </w:p>
    <w:p w:rsidR="00F95045" w:rsidRPr="00555FE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FE9">
        <w:rPr>
          <w:rFonts w:ascii="Times New Roman" w:hAnsi="Times New Roman" w:cs="Times New Roman"/>
          <w:b/>
          <w:bCs/>
          <w:sz w:val="24"/>
          <w:szCs w:val="24"/>
        </w:rPr>
        <w:t>Componente curricular:</w:t>
      </w:r>
      <w:r w:rsidRPr="00555FE9">
        <w:rPr>
          <w:rFonts w:ascii="Times New Roman" w:hAnsi="Times New Roman" w:cs="Times New Roman"/>
          <w:sz w:val="24"/>
          <w:szCs w:val="24"/>
        </w:rPr>
        <w:t xml:space="preserve"> indicar o nome do componente curricular a ser oferecido no semestre. Utilizar uma linha para cada componente (quando se tratar do mesmo componente no mesmo semestre, repetir o nome do componente em outra linha)</w:t>
      </w:r>
    </w:p>
    <w:p w:rsidR="00F95045" w:rsidRPr="00555FE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FE9">
        <w:rPr>
          <w:rFonts w:ascii="Times New Roman" w:hAnsi="Times New Roman" w:cs="Times New Roman"/>
          <w:b/>
          <w:bCs/>
          <w:sz w:val="24"/>
          <w:szCs w:val="24"/>
        </w:rPr>
        <w:t>Carga horária semanal:</w:t>
      </w:r>
      <w:r w:rsidRPr="00555FE9">
        <w:rPr>
          <w:rFonts w:ascii="Times New Roman" w:hAnsi="Times New Roman" w:cs="Times New Roman"/>
          <w:sz w:val="24"/>
          <w:szCs w:val="24"/>
        </w:rPr>
        <w:t xml:space="preserve"> Indicar a carga horária semanal do componente no semestre</w:t>
      </w:r>
    </w:p>
    <w:p w:rsidR="00F95045" w:rsidRPr="00555FE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FE9">
        <w:rPr>
          <w:rFonts w:ascii="Times New Roman" w:hAnsi="Times New Roman" w:cs="Times New Roman"/>
          <w:b/>
          <w:bCs/>
          <w:sz w:val="24"/>
          <w:szCs w:val="24"/>
        </w:rPr>
        <w:t>Forma de redistribuição dos encargos docentes:</w:t>
      </w:r>
      <w:r w:rsidRPr="00555FE9">
        <w:rPr>
          <w:rFonts w:ascii="Times New Roman" w:hAnsi="Times New Roman" w:cs="Times New Roman"/>
          <w:sz w:val="24"/>
          <w:szCs w:val="24"/>
        </w:rPr>
        <w:t xml:space="preserve"> Indicar a forma de redistribuição dos encargos docentes: se através de redistribuição dos encargos entre os membros da Área e/ou Área correlata ou contratação de professor substituto, ou ainda com ambas as formas. No caso de redistribuição de encargos docentes, indicar o(s) professor(es) responsável(is) por assumir os encargos. </w:t>
      </w:r>
    </w:p>
    <w:p w:rsidR="00F95045" w:rsidRPr="00555FE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FE9">
        <w:rPr>
          <w:rFonts w:ascii="Times New Roman" w:hAnsi="Times New Roman" w:cs="Times New Roman"/>
          <w:b/>
          <w:bCs/>
          <w:sz w:val="24"/>
          <w:szCs w:val="24"/>
        </w:rPr>
        <w:t>Observação:</w:t>
      </w:r>
      <w:r w:rsidRPr="00555FE9">
        <w:rPr>
          <w:rFonts w:ascii="Times New Roman" w:hAnsi="Times New Roman" w:cs="Times New Roman"/>
          <w:sz w:val="24"/>
          <w:szCs w:val="24"/>
        </w:rPr>
        <w:t xml:space="preserve"> Em caso de redistribuição de encargos docentes entre os membros da Área e/ou Área correlata, o(s) professor(es) indicados por assumir tais encargos deve(m) preencher e assinar a </w:t>
      </w:r>
      <w:r w:rsidRPr="00555FE9">
        <w:rPr>
          <w:rFonts w:ascii="Times New Roman" w:hAnsi="Times New Roman" w:cs="Times New Roman"/>
          <w:b/>
          <w:bCs/>
          <w:sz w:val="24"/>
          <w:szCs w:val="24"/>
        </w:rPr>
        <w:t xml:space="preserve">“Declaração de Assunção de encargos a serem redistribuídos” </w:t>
      </w:r>
      <w:r w:rsidRPr="00555FE9">
        <w:rPr>
          <w:rFonts w:ascii="Times New Roman" w:hAnsi="Times New Roman" w:cs="Times New Roman"/>
          <w:sz w:val="24"/>
          <w:szCs w:val="24"/>
        </w:rPr>
        <w:t xml:space="preserve">contida no </w:t>
      </w:r>
      <w:r w:rsidRPr="00555FE9">
        <w:rPr>
          <w:rFonts w:ascii="Times New Roman" w:hAnsi="Times New Roman" w:cs="Times New Roman"/>
          <w:b/>
          <w:bCs/>
          <w:sz w:val="24"/>
          <w:szCs w:val="24"/>
        </w:rPr>
        <w:t>Anexo I</w:t>
      </w:r>
      <w:r w:rsidRPr="00555FE9">
        <w:rPr>
          <w:rFonts w:ascii="Times New Roman" w:hAnsi="Times New Roman" w:cs="Times New Roman"/>
          <w:sz w:val="24"/>
          <w:szCs w:val="24"/>
        </w:rPr>
        <w:t xml:space="preserve"> deste Formulário.</w:t>
      </w: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Pr="00555FE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5045" w:rsidRPr="00555FE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Pr="00555FE9" w:rsidRDefault="00F95045" w:rsidP="00F317D6">
      <w:pPr>
        <w:jc w:val="both"/>
        <w:rPr>
          <w:rFonts w:ascii="Times New Roman" w:hAnsi="Times New Roman" w:cs="Times New Roman"/>
          <w:sz w:val="24"/>
          <w:szCs w:val="24"/>
        </w:rPr>
      </w:pPr>
      <w:r w:rsidRPr="00555FE9">
        <w:rPr>
          <w:rFonts w:ascii="Times New Roman" w:hAnsi="Times New Roman" w:cs="Times New Roman"/>
          <w:sz w:val="24"/>
          <w:szCs w:val="24"/>
        </w:rPr>
        <w:t>Amargosa-BA, ____de_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555FE9">
        <w:rPr>
          <w:rFonts w:ascii="Times New Roman" w:hAnsi="Times New Roman" w:cs="Times New Roman"/>
          <w:sz w:val="24"/>
          <w:szCs w:val="24"/>
        </w:rPr>
        <w:t>___de________</w:t>
      </w:r>
    </w:p>
    <w:p w:rsidR="00F95045" w:rsidRDefault="00F95045" w:rsidP="00F317D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F95045" w:rsidRDefault="00F95045" w:rsidP="00F317D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F95045" w:rsidRDefault="00F95045" w:rsidP="002624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95045" w:rsidRPr="00624439" w:rsidRDefault="00F95045" w:rsidP="002624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___________________________________________________</w:t>
      </w:r>
    </w:p>
    <w:p w:rsidR="00F95045" w:rsidRPr="002624FA" w:rsidRDefault="00F95045" w:rsidP="002624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       </w:t>
      </w:r>
      <w:r w:rsidRPr="00A43C32">
        <w:rPr>
          <w:rFonts w:ascii="Times New Roman" w:hAnsi="Times New Roman" w:cs="Times New Roman"/>
          <w:sz w:val="20"/>
          <w:szCs w:val="20"/>
        </w:rPr>
        <w:t>Assinatura</w:t>
      </w: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Pr="00F71CF8" w:rsidRDefault="00F95045" w:rsidP="0094300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534BDF">
        <w:rPr>
          <w:rFonts w:ascii="Times New Roman" w:hAnsi="Times New Roman" w:cs="Times New Roman"/>
          <w:noProof/>
          <w:lang w:eastAsia="pt-BR"/>
        </w:rPr>
        <w:pict>
          <v:shape id="Imagem 21" o:spid="_x0000_i1028" type="#_x0000_t75" alt="marca-vertical-UFRB-JPG" style="width:103.5pt;height:33.75pt;visibility:visible">
            <v:imagedata r:id="rId7" o:title="" croptop="13302f" cropbottom="25752f" cropleft="9809f" cropright="10073f"/>
          </v:shape>
        </w:pict>
      </w:r>
      <w:r w:rsidRPr="00F71CF8">
        <w:rPr>
          <w:rFonts w:ascii="Times New Roman" w:hAnsi="Times New Roman" w:cs="Times New Roman"/>
          <w:b/>
          <w:bCs/>
        </w:rPr>
        <w:t xml:space="preserve">      </w:t>
      </w:r>
      <w:r w:rsidRPr="00534BDF">
        <w:rPr>
          <w:rFonts w:ascii="Times New Roman" w:hAnsi="Times New Roman" w:cs="Times New Roman"/>
          <w:noProof/>
          <w:lang w:eastAsia="pt-BR"/>
        </w:rPr>
        <w:pict>
          <v:shape id="Imagem 22" o:spid="_x0000_i1029" type="#_x0000_t75" alt="Imagem relacionada" style="width:170.25pt;height:39pt;visibility:visible">
            <v:imagedata r:id="rId8" o:title=""/>
          </v:shape>
        </w:pict>
      </w:r>
      <w:r w:rsidRPr="00F71CF8">
        <w:rPr>
          <w:rFonts w:ascii="Times New Roman" w:hAnsi="Times New Roman" w:cs="Times New Roman"/>
          <w:b/>
          <w:bCs/>
        </w:rPr>
        <w:t xml:space="preserve">           </w:t>
      </w:r>
      <w:r w:rsidRPr="00534BDF">
        <w:rPr>
          <w:rFonts w:ascii="Times New Roman" w:hAnsi="Times New Roman" w:cs="Times New Roman"/>
          <w:noProof/>
          <w:lang w:eastAsia="pt-BR"/>
        </w:rPr>
        <w:pict>
          <v:shape id="Imagem 23" o:spid="_x0000_i1030" type="#_x0000_t75" style="width:84.75pt;height:36.75pt;visibility:visible">
            <v:imagedata r:id="rId9" o:title="" croptop="19770f" cropbottom="18708f" cropleft="9014f" cropright="9104f"/>
          </v:shape>
        </w:pict>
      </w:r>
    </w:p>
    <w:p w:rsidR="00F95045" w:rsidRPr="00F71CF8" w:rsidRDefault="00F95045" w:rsidP="00F317D6">
      <w:pP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1CF8">
        <w:rPr>
          <w:rFonts w:ascii="Times New Roman" w:hAnsi="Times New Roman" w:cs="Times New Roman"/>
          <w:b/>
          <w:bCs/>
          <w:color w:val="000000"/>
          <w:sz w:val="28"/>
          <w:szCs w:val="28"/>
        </w:rPr>
        <w:t>UNIVERSIDADE FEDERAL DO RECÔNCAVO DA BAHIA</w:t>
      </w:r>
    </w:p>
    <w:p w:rsidR="00F95045" w:rsidRPr="00F71CF8" w:rsidRDefault="00F95045" w:rsidP="00F317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1CF8">
        <w:rPr>
          <w:rFonts w:ascii="Times New Roman" w:hAnsi="Times New Roman" w:cs="Times New Roman"/>
          <w:b/>
          <w:bCs/>
          <w:sz w:val="24"/>
          <w:szCs w:val="24"/>
        </w:rPr>
        <w:t>Pró-Reitoria de Pesquisa e Pós-Graduação, Criação e Inovação</w:t>
      </w:r>
    </w:p>
    <w:p w:rsidR="00F95045" w:rsidRDefault="00F95045" w:rsidP="00F317D6">
      <w:pP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71C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Centro de Formação de Professores - CFP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| </w:t>
      </w:r>
      <w:r w:rsidRPr="00F71CF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Campus</w:t>
      </w:r>
      <w:r w:rsidRPr="00F71C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Amargosa</w:t>
      </w:r>
    </w:p>
    <w:p w:rsidR="00F95045" w:rsidRDefault="00F95045" w:rsidP="00F317D6">
      <w:pPr>
        <w:pBdr>
          <w:bottom w:val="single" w:sz="4" w:space="1" w:color="auto"/>
        </w:pBd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Plano de Capacitação Docente do CFP 2019-2023</w:t>
      </w:r>
    </w:p>
    <w:p w:rsidR="00F95045" w:rsidRDefault="00F95045" w:rsidP="00F317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5045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95045" w:rsidRDefault="00F95045" w:rsidP="00F317D6">
      <w:pPr>
        <w:shd w:val="clear" w:color="auto" w:fill="BFBFB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FORMULÁRIO 4 - </w:t>
      </w:r>
      <w:r w:rsidRPr="00624439">
        <w:rPr>
          <w:rFonts w:ascii="Times New Roman" w:hAnsi="Times New Roman" w:cs="Times New Roman"/>
          <w:b/>
          <w:bCs/>
          <w:sz w:val="24"/>
          <w:szCs w:val="24"/>
        </w:rPr>
        <w:t>DECLARAÇÃO DE ASSUNÇÃO DE ENCARGOS A SEREM REDISTRIBUÍDOS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(Anexo do Formulário 3)</w:t>
      </w:r>
    </w:p>
    <w:p w:rsidR="00F95045" w:rsidRPr="00624439" w:rsidRDefault="00F95045" w:rsidP="00F317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5045" w:rsidRPr="00624439" w:rsidRDefault="00F95045" w:rsidP="00F31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Pr="00624439" w:rsidRDefault="00F95045" w:rsidP="00F317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>Eu, professor(a) _________________________________,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4439">
        <w:rPr>
          <w:rFonts w:ascii="Times New Roman" w:hAnsi="Times New Roman" w:cs="Times New Roman"/>
          <w:sz w:val="24"/>
          <w:szCs w:val="24"/>
        </w:rPr>
        <w:t>SIAPE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624439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624439">
        <w:rPr>
          <w:rFonts w:ascii="Times New Roman" w:hAnsi="Times New Roman" w:cs="Times New Roman"/>
          <w:sz w:val="24"/>
          <w:szCs w:val="24"/>
        </w:rPr>
        <w:t xml:space="preserve">____, lotado no Centro de Formação de Professores da UFRB, sem prejuízo dos componentes que atualmente assumo no CFP e ainda sem prejuízo da oferta de componentes curriculares constantes no concurso público pelo qual ingressei nesta instituição, tendo em vista o pedido de afastamento docente para capacitação do(a) professor(a), ______________________________ </w:t>
      </w:r>
      <w:r w:rsidRPr="00624439">
        <w:rPr>
          <w:rFonts w:ascii="Times New Roman" w:hAnsi="Times New Roman" w:cs="Times New Roman"/>
          <w:b/>
          <w:bCs/>
          <w:sz w:val="24"/>
          <w:szCs w:val="24"/>
        </w:rPr>
        <w:t>COMPROMETO-ME</w:t>
      </w:r>
      <w:r w:rsidRPr="00624439">
        <w:rPr>
          <w:rFonts w:ascii="Times New Roman" w:hAnsi="Times New Roman" w:cs="Times New Roman"/>
          <w:sz w:val="24"/>
          <w:szCs w:val="24"/>
        </w:rPr>
        <w:t xml:space="preserve"> a assumir os encargos docentes assumidos pelo(a) colega referido(a), durante o(s) semestre(s) especificado(s) a seguir: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33"/>
        <w:gridCol w:w="1275"/>
        <w:gridCol w:w="5039"/>
        <w:gridCol w:w="1993"/>
      </w:tblGrid>
      <w:tr w:rsidR="00F95045" w:rsidRPr="00624439">
        <w:tc>
          <w:tcPr>
            <w:tcW w:w="1233" w:type="dxa"/>
            <w:shd w:val="clear" w:color="auto" w:fill="BFBFBF"/>
            <w:vAlign w:val="center"/>
          </w:tcPr>
          <w:p w:rsidR="00F95045" w:rsidRPr="00624439" w:rsidRDefault="00F95045" w:rsidP="00253B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4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44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Semestre letivo</w:t>
            </w:r>
          </w:p>
        </w:tc>
        <w:tc>
          <w:tcPr>
            <w:tcW w:w="1275" w:type="dxa"/>
            <w:shd w:val="clear" w:color="auto" w:fill="BFBFBF"/>
            <w:vAlign w:val="center"/>
          </w:tcPr>
          <w:p w:rsidR="00F95045" w:rsidRPr="00624439" w:rsidRDefault="00F95045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4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Curso</w:t>
            </w:r>
          </w:p>
        </w:tc>
        <w:tc>
          <w:tcPr>
            <w:tcW w:w="5039" w:type="dxa"/>
            <w:shd w:val="clear" w:color="auto" w:fill="BFBFBF"/>
            <w:vAlign w:val="center"/>
          </w:tcPr>
          <w:p w:rsidR="00F95045" w:rsidRPr="00624439" w:rsidRDefault="00F95045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4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Componente curricular</w:t>
            </w:r>
          </w:p>
        </w:tc>
        <w:tc>
          <w:tcPr>
            <w:tcW w:w="1993" w:type="dxa"/>
            <w:shd w:val="clear" w:color="auto" w:fill="BFBFBF"/>
            <w:vAlign w:val="center"/>
          </w:tcPr>
          <w:p w:rsidR="00F95045" w:rsidRPr="00624439" w:rsidRDefault="00F95045" w:rsidP="00C370D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4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Carga horária semanal</w:t>
            </w:r>
          </w:p>
        </w:tc>
      </w:tr>
      <w:tr w:rsidR="00F95045" w:rsidRPr="00624439">
        <w:tc>
          <w:tcPr>
            <w:tcW w:w="123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9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045" w:rsidRPr="00624439">
        <w:tc>
          <w:tcPr>
            <w:tcW w:w="123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9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045" w:rsidRPr="00624439">
        <w:tc>
          <w:tcPr>
            <w:tcW w:w="123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9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045" w:rsidRPr="00624439">
        <w:tc>
          <w:tcPr>
            <w:tcW w:w="123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9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045" w:rsidRPr="00624439">
        <w:tc>
          <w:tcPr>
            <w:tcW w:w="123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9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045" w:rsidRPr="00624439">
        <w:tc>
          <w:tcPr>
            <w:tcW w:w="123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9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045" w:rsidRPr="00624439">
        <w:tc>
          <w:tcPr>
            <w:tcW w:w="123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9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045" w:rsidRPr="00624439">
        <w:tc>
          <w:tcPr>
            <w:tcW w:w="123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9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045" w:rsidRPr="00624439">
        <w:tc>
          <w:tcPr>
            <w:tcW w:w="123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9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045" w:rsidRPr="00624439">
        <w:tc>
          <w:tcPr>
            <w:tcW w:w="123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9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</w:tcPr>
          <w:p w:rsidR="00F95045" w:rsidRPr="00624439" w:rsidRDefault="00F95045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5045" w:rsidRPr="00624439" w:rsidRDefault="00F95045" w:rsidP="00F31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Pr="00624439" w:rsidRDefault="00F95045" w:rsidP="00F317D6">
      <w:pPr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>Amargosa-BA, ____de___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624439">
        <w:rPr>
          <w:rFonts w:ascii="Times New Roman" w:hAnsi="Times New Roman" w:cs="Times New Roman"/>
          <w:sz w:val="24"/>
          <w:szCs w:val="24"/>
        </w:rPr>
        <w:t>_de________</w:t>
      </w:r>
    </w:p>
    <w:p w:rsidR="00F95045" w:rsidRDefault="00F95045" w:rsidP="00F31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5045" w:rsidRDefault="00F95045" w:rsidP="007B25F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95045" w:rsidRPr="00624439" w:rsidRDefault="00F95045" w:rsidP="007B25F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___________________________________________________</w:t>
      </w:r>
    </w:p>
    <w:p w:rsidR="00F95045" w:rsidRPr="007B25F7" w:rsidRDefault="00F95045" w:rsidP="007B25F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       </w:t>
      </w:r>
      <w:r w:rsidRPr="00A43C32">
        <w:rPr>
          <w:rFonts w:ascii="Times New Roman" w:hAnsi="Times New Roman" w:cs="Times New Roman"/>
          <w:sz w:val="20"/>
          <w:szCs w:val="20"/>
        </w:rPr>
        <w:t>Assinatura</w:t>
      </w:r>
    </w:p>
    <w:p w:rsidR="00F95045" w:rsidRDefault="00F95045" w:rsidP="00F317D6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95045" w:rsidSect="00096868">
      <w:footerReference w:type="default" r:id="rId10"/>
      <w:pgSz w:w="11906" w:h="16838"/>
      <w:pgMar w:top="1417" w:right="849" w:bottom="1417" w:left="1701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045" w:rsidRDefault="00F95045" w:rsidP="00CA4DF6">
      <w:pPr>
        <w:spacing w:after="0" w:line="240" w:lineRule="auto"/>
      </w:pPr>
      <w:r>
        <w:separator/>
      </w:r>
    </w:p>
  </w:endnote>
  <w:endnote w:type="continuationSeparator" w:id="0">
    <w:p w:rsidR="00F95045" w:rsidRDefault="00F95045" w:rsidP="00CA4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045" w:rsidRPr="00BA648A" w:rsidRDefault="00F95045" w:rsidP="00FA5339">
    <w:pPr>
      <w:pStyle w:val="Footer"/>
      <w:framePr w:wrap="auto" w:vAnchor="text" w:hAnchor="margin" w:xAlign="right" w:y="1"/>
      <w:rPr>
        <w:rStyle w:val="PageNumber"/>
        <w:rFonts w:ascii="Times New Roman" w:hAnsi="Times New Roman"/>
      </w:rPr>
    </w:pPr>
    <w:r w:rsidRPr="00BA648A">
      <w:rPr>
        <w:rStyle w:val="PageNumber"/>
        <w:rFonts w:ascii="Times New Roman" w:hAnsi="Times New Roman"/>
      </w:rPr>
      <w:fldChar w:fldCharType="begin"/>
    </w:r>
    <w:r w:rsidRPr="00BA648A">
      <w:rPr>
        <w:rStyle w:val="PageNumber"/>
        <w:rFonts w:ascii="Times New Roman" w:hAnsi="Times New Roman"/>
      </w:rPr>
      <w:instrText xml:space="preserve">PAGE  </w:instrText>
    </w:r>
    <w:r w:rsidRPr="00BA648A">
      <w:rPr>
        <w:rStyle w:val="PageNumber"/>
        <w:rFonts w:ascii="Times New Roman" w:hAnsi="Times New Roman"/>
      </w:rPr>
      <w:fldChar w:fldCharType="separate"/>
    </w:r>
    <w:r>
      <w:rPr>
        <w:rStyle w:val="PageNumber"/>
        <w:rFonts w:ascii="Times New Roman" w:hAnsi="Times New Roman"/>
        <w:noProof/>
      </w:rPr>
      <w:t>1</w:t>
    </w:r>
    <w:r w:rsidRPr="00BA648A">
      <w:rPr>
        <w:rStyle w:val="PageNumber"/>
        <w:rFonts w:ascii="Times New Roman" w:hAnsi="Times New Roman"/>
      </w:rPr>
      <w:fldChar w:fldCharType="end"/>
    </w:r>
  </w:p>
  <w:p w:rsidR="00F95045" w:rsidRPr="00BA648A" w:rsidRDefault="00F95045" w:rsidP="00FA5339">
    <w:pPr>
      <w:pStyle w:val="Footer"/>
      <w:pBdr>
        <w:top w:val="single" w:sz="4" w:space="1" w:color="auto"/>
      </w:pBdr>
      <w:ind w:right="360"/>
      <w:rPr>
        <w:rFonts w:ascii="Times New Roman" w:hAnsi="Times New Roman" w:cs="Times New Roman"/>
        <w:sz w:val="20"/>
        <w:szCs w:val="20"/>
      </w:rPr>
    </w:pPr>
    <w:r w:rsidRPr="00BA648A">
      <w:rPr>
        <w:rFonts w:ascii="Times New Roman" w:hAnsi="Times New Roman" w:cs="Times New Roman"/>
        <w:sz w:val="20"/>
        <w:szCs w:val="20"/>
      </w:rPr>
      <w:t xml:space="preserve">Plano de Capacitação Docente do CFP 2019-2023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045" w:rsidRDefault="00F95045" w:rsidP="00CA4DF6">
      <w:pPr>
        <w:spacing w:after="0" w:line="240" w:lineRule="auto"/>
      </w:pPr>
      <w:r>
        <w:separator/>
      </w:r>
    </w:p>
  </w:footnote>
  <w:footnote w:type="continuationSeparator" w:id="0">
    <w:p w:rsidR="00F95045" w:rsidRDefault="00F95045" w:rsidP="00CA4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ascii="Cambria" w:hAnsi="Cambria" w:cs="Cambria"/>
      </w:rPr>
    </w:lvl>
  </w:abstractNum>
  <w:abstractNum w:abstractNumId="1">
    <w:nsid w:val="01B7012F"/>
    <w:multiLevelType w:val="hybridMultilevel"/>
    <w:tmpl w:val="9A729132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A2328C"/>
    <w:multiLevelType w:val="hybridMultilevel"/>
    <w:tmpl w:val="79F4181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B0C4834"/>
    <w:multiLevelType w:val="hybridMultilevel"/>
    <w:tmpl w:val="86BE9D3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437181D"/>
    <w:multiLevelType w:val="hybridMultilevel"/>
    <w:tmpl w:val="86BE9D3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6F4FA6"/>
    <w:multiLevelType w:val="hybridMultilevel"/>
    <w:tmpl w:val="D24E9ED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A082C43"/>
    <w:multiLevelType w:val="hybridMultilevel"/>
    <w:tmpl w:val="6D828C4C"/>
    <w:lvl w:ilvl="0" w:tplc="45149786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A7326B0"/>
    <w:multiLevelType w:val="multilevel"/>
    <w:tmpl w:val="B4E2B172"/>
    <w:lvl w:ilvl="0">
      <w:start w:val="1"/>
      <w:numFmt w:val="decimal"/>
      <w:lvlText w:val="%1."/>
      <w:lvlJc w:val="left"/>
      <w:pPr>
        <w:ind w:left="1440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/>
        <w:vertAlign w:val="baseline"/>
      </w:rPr>
    </w:lvl>
  </w:abstractNum>
  <w:abstractNum w:abstractNumId="8">
    <w:nsid w:val="3A784734"/>
    <w:multiLevelType w:val="hybridMultilevel"/>
    <w:tmpl w:val="06E60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0333DB"/>
    <w:multiLevelType w:val="hybridMultilevel"/>
    <w:tmpl w:val="C00C1620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D26EA1"/>
    <w:multiLevelType w:val="hybridMultilevel"/>
    <w:tmpl w:val="6C00D58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023452A"/>
    <w:multiLevelType w:val="hybridMultilevel"/>
    <w:tmpl w:val="563A46D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8B7A70"/>
    <w:multiLevelType w:val="hybridMultilevel"/>
    <w:tmpl w:val="E11C960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EC7784E"/>
    <w:multiLevelType w:val="hybridMultilevel"/>
    <w:tmpl w:val="0044B064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8E87E16"/>
    <w:multiLevelType w:val="hybridMultilevel"/>
    <w:tmpl w:val="DDF499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46766"/>
    <w:multiLevelType w:val="hybridMultilevel"/>
    <w:tmpl w:val="9A729132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72833A4"/>
    <w:multiLevelType w:val="hybridMultilevel"/>
    <w:tmpl w:val="B92EB31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DE122D1"/>
    <w:multiLevelType w:val="hybridMultilevel"/>
    <w:tmpl w:val="C00C1620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168790B"/>
    <w:multiLevelType w:val="hybridMultilevel"/>
    <w:tmpl w:val="F480749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16"/>
  </w:num>
  <w:num w:numId="5">
    <w:abstractNumId w:val="7"/>
  </w:num>
  <w:num w:numId="6">
    <w:abstractNumId w:val="12"/>
  </w:num>
  <w:num w:numId="7">
    <w:abstractNumId w:val="17"/>
  </w:num>
  <w:num w:numId="8">
    <w:abstractNumId w:val="9"/>
  </w:num>
  <w:num w:numId="9">
    <w:abstractNumId w:val="5"/>
  </w:num>
  <w:num w:numId="10">
    <w:abstractNumId w:val="2"/>
  </w:num>
  <w:num w:numId="11">
    <w:abstractNumId w:val="4"/>
  </w:num>
  <w:num w:numId="12">
    <w:abstractNumId w:val="3"/>
  </w:num>
  <w:num w:numId="13">
    <w:abstractNumId w:val="13"/>
  </w:num>
  <w:num w:numId="14">
    <w:abstractNumId w:val="10"/>
  </w:num>
  <w:num w:numId="15">
    <w:abstractNumId w:val="1"/>
  </w:num>
  <w:num w:numId="16">
    <w:abstractNumId w:val="15"/>
  </w:num>
  <w:num w:numId="17">
    <w:abstractNumId w:val="18"/>
  </w:num>
  <w:num w:numId="1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3A89"/>
    <w:rsid w:val="0000053A"/>
    <w:rsid w:val="00006506"/>
    <w:rsid w:val="0001398E"/>
    <w:rsid w:val="00023035"/>
    <w:rsid w:val="0002392E"/>
    <w:rsid w:val="00025B68"/>
    <w:rsid w:val="000348D9"/>
    <w:rsid w:val="0003645C"/>
    <w:rsid w:val="0004080E"/>
    <w:rsid w:val="00044971"/>
    <w:rsid w:val="00045372"/>
    <w:rsid w:val="0005196D"/>
    <w:rsid w:val="000522AC"/>
    <w:rsid w:val="00052834"/>
    <w:rsid w:val="00053DDF"/>
    <w:rsid w:val="000545ED"/>
    <w:rsid w:val="000574F7"/>
    <w:rsid w:val="00062214"/>
    <w:rsid w:val="000623E8"/>
    <w:rsid w:val="00063217"/>
    <w:rsid w:val="00064CC9"/>
    <w:rsid w:val="000656D5"/>
    <w:rsid w:val="00066147"/>
    <w:rsid w:val="0006701E"/>
    <w:rsid w:val="00071A03"/>
    <w:rsid w:val="000728A9"/>
    <w:rsid w:val="00073297"/>
    <w:rsid w:val="000754EB"/>
    <w:rsid w:val="00075EA7"/>
    <w:rsid w:val="00076930"/>
    <w:rsid w:val="00080CBD"/>
    <w:rsid w:val="00092138"/>
    <w:rsid w:val="00093BDC"/>
    <w:rsid w:val="00094CC1"/>
    <w:rsid w:val="0009524F"/>
    <w:rsid w:val="00096868"/>
    <w:rsid w:val="000A1A9D"/>
    <w:rsid w:val="000A24C6"/>
    <w:rsid w:val="000A26C2"/>
    <w:rsid w:val="000A415B"/>
    <w:rsid w:val="000A632C"/>
    <w:rsid w:val="000B0C0C"/>
    <w:rsid w:val="000B246A"/>
    <w:rsid w:val="000B57EB"/>
    <w:rsid w:val="000B70DA"/>
    <w:rsid w:val="000B7BEE"/>
    <w:rsid w:val="000C560E"/>
    <w:rsid w:val="000C6D34"/>
    <w:rsid w:val="000D186E"/>
    <w:rsid w:val="000D4B6A"/>
    <w:rsid w:val="000D5264"/>
    <w:rsid w:val="000E0C5E"/>
    <w:rsid w:val="000E313D"/>
    <w:rsid w:val="000E3FCF"/>
    <w:rsid w:val="000E4AAF"/>
    <w:rsid w:val="000F2F33"/>
    <w:rsid w:val="001019FC"/>
    <w:rsid w:val="001045BB"/>
    <w:rsid w:val="00113800"/>
    <w:rsid w:val="00116B67"/>
    <w:rsid w:val="0012019F"/>
    <w:rsid w:val="001246BD"/>
    <w:rsid w:val="00125223"/>
    <w:rsid w:val="00125988"/>
    <w:rsid w:val="00125C7C"/>
    <w:rsid w:val="001309AF"/>
    <w:rsid w:val="001326D4"/>
    <w:rsid w:val="0013406A"/>
    <w:rsid w:val="001427D3"/>
    <w:rsid w:val="00144C1B"/>
    <w:rsid w:val="00154121"/>
    <w:rsid w:val="001558AD"/>
    <w:rsid w:val="0015647F"/>
    <w:rsid w:val="00157EB2"/>
    <w:rsid w:val="00157FFA"/>
    <w:rsid w:val="00161363"/>
    <w:rsid w:val="00162E66"/>
    <w:rsid w:val="00174A14"/>
    <w:rsid w:val="00184F29"/>
    <w:rsid w:val="001850EF"/>
    <w:rsid w:val="00187433"/>
    <w:rsid w:val="00190A55"/>
    <w:rsid w:val="00191295"/>
    <w:rsid w:val="00194DB0"/>
    <w:rsid w:val="00195D54"/>
    <w:rsid w:val="00197127"/>
    <w:rsid w:val="001A0B9A"/>
    <w:rsid w:val="001A5612"/>
    <w:rsid w:val="001A634B"/>
    <w:rsid w:val="001A75CC"/>
    <w:rsid w:val="001B3AFA"/>
    <w:rsid w:val="001B403B"/>
    <w:rsid w:val="001B4A25"/>
    <w:rsid w:val="001B7BCD"/>
    <w:rsid w:val="001C22A5"/>
    <w:rsid w:val="001C424D"/>
    <w:rsid w:val="001C6643"/>
    <w:rsid w:val="001D482E"/>
    <w:rsid w:val="001D6C1A"/>
    <w:rsid w:val="001E2693"/>
    <w:rsid w:val="001E38DC"/>
    <w:rsid w:val="001F2FFB"/>
    <w:rsid w:val="001F4074"/>
    <w:rsid w:val="001F5812"/>
    <w:rsid w:val="00200997"/>
    <w:rsid w:val="002036FF"/>
    <w:rsid w:val="00206D82"/>
    <w:rsid w:val="00207376"/>
    <w:rsid w:val="0020762A"/>
    <w:rsid w:val="002241CE"/>
    <w:rsid w:val="0022525E"/>
    <w:rsid w:val="00225708"/>
    <w:rsid w:val="002342AA"/>
    <w:rsid w:val="002417AC"/>
    <w:rsid w:val="00242D54"/>
    <w:rsid w:val="00250D03"/>
    <w:rsid w:val="00252522"/>
    <w:rsid w:val="0025313C"/>
    <w:rsid w:val="00253B85"/>
    <w:rsid w:val="002542E7"/>
    <w:rsid w:val="0025569E"/>
    <w:rsid w:val="00261D4F"/>
    <w:rsid w:val="002624FA"/>
    <w:rsid w:val="00265751"/>
    <w:rsid w:val="002676BE"/>
    <w:rsid w:val="00270CEB"/>
    <w:rsid w:val="00274955"/>
    <w:rsid w:val="00281C0A"/>
    <w:rsid w:val="00290517"/>
    <w:rsid w:val="00293BE3"/>
    <w:rsid w:val="002A4F99"/>
    <w:rsid w:val="002A7EDA"/>
    <w:rsid w:val="002B3652"/>
    <w:rsid w:val="002B39B4"/>
    <w:rsid w:val="002B6079"/>
    <w:rsid w:val="002B7C85"/>
    <w:rsid w:val="002C08DE"/>
    <w:rsid w:val="002C4C72"/>
    <w:rsid w:val="002C58F2"/>
    <w:rsid w:val="002C7458"/>
    <w:rsid w:val="002C79D0"/>
    <w:rsid w:val="002D034F"/>
    <w:rsid w:val="002D6B39"/>
    <w:rsid w:val="002E03D6"/>
    <w:rsid w:val="002E3A8D"/>
    <w:rsid w:val="002E51A4"/>
    <w:rsid w:val="002E663E"/>
    <w:rsid w:val="002F298F"/>
    <w:rsid w:val="002F3879"/>
    <w:rsid w:val="00303743"/>
    <w:rsid w:val="0030579D"/>
    <w:rsid w:val="003068B8"/>
    <w:rsid w:val="0031095E"/>
    <w:rsid w:val="00311914"/>
    <w:rsid w:val="00312380"/>
    <w:rsid w:val="00314C52"/>
    <w:rsid w:val="003164E4"/>
    <w:rsid w:val="00320D83"/>
    <w:rsid w:val="00322331"/>
    <w:rsid w:val="00324A6D"/>
    <w:rsid w:val="0032681D"/>
    <w:rsid w:val="0033345E"/>
    <w:rsid w:val="00334230"/>
    <w:rsid w:val="00336147"/>
    <w:rsid w:val="003366D7"/>
    <w:rsid w:val="003418BD"/>
    <w:rsid w:val="00346009"/>
    <w:rsid w:val="00354F34"/>
    <w:rsid w:val="003563A8"/>
    <w:rsid w:val="00357C7C"/>
    <w:rsid w:val="00357E7E"/>
    <w:rsid w:val="00366392"/>
    <w:rsid w:val="00367673"/>
    <w:rsid w:val="00375BBF"/>
    <w:rsid w:val="00375FCA"/>
    <w:rsid w:val="0038062E"/>
    <w:rsid w:val="00381365"/>
    <w:rsid w:val="003830DD"/>
    <w:rsid w:val="00384306"/>
    <w:rsid w:val="00384416"/>
    <w:rsid w:val="0038693A"/>
    <w:rsid w:val="003922EA"/>
    <w:rsid w:val="00393959"/>
    <w:rsid w:val="003945F7"/>
    <w:rsid w:val="0039468C"/>
    <w:rsid w:val="00396E03"/>
    <w:rsid w:val="003974B5"/>
    <w:rsid w:val="003A3A76"/>
    <w:rsid w:val="003A5918"/>
    <w:rsid w:val="003A5E66"/>
    <w:rsid w:val="003B18AF"/>
    <w:rsid w:val="003B291C"/>
    <w:rsid w:val="003B3175"/>
    <w:rsid w:val="003B4914"/>
    <w:rsid w:val="003B635B"/>
    <w:rsid w:val="003B635C"/>
    <w:rsid w:val="003B7185"/>
    <w:rsid w:val="003D1367"/>
    <w:rsid w:val="003D173A"/>
    <w:rsid w:val="003D7E34"/>
    <w:rsid w:val="003E3BFD"/>
    <w:rsid w:val="003E5688"/>
    <w:rsid w:val="003E6502"/>
    <w:rsid w:val="003F065D"/>
    <w:rsid w:val="003F4870"/>
    <w:rsid w:val="00400C0B"/>
    <w:rsid w:val="00400FA4"/>
    <w:rsid w:val="00402B27"/>
    <w:rsid w:val="004049AC"/>
    <w:rsid w:val="00413DB6"/>
    <w:rsid w:val="00417203"/>
    <w:rsid w:val="00420251"/>
    <w:rsid w:val="00420F12"/>
    <w:rsid w:val="0042677D"/>
    <w:rsid w:val="00427626"/>
    <w:rsid w:val="00434AB3"/>
    <w:rsid w:val="00436C6A"/>
    <w:rsid w:val="0043773F"/>
    <w:rsid w:val="00445A12"/>
    <w:rsid w:val="00446979"/>
    <w:rsid w:val="00464E26"/>
    <w:rsid w:val="004662CE"/>
    <w:rsid w:val="00473A39"/>
    <w:rsid w:val="0047559A"/>
    <w:rsid w:val="00475B50"/>
    <w:rsid w:val="00481AB2"/>
    <w:rsid w:val="004820BB"/>
    <w:rsid w:val="00484993"/>
    <w:rsid w:val="004908EE"/>
    <w:rsid w:val="004915EF"/>
    <w:rsid w:val="0049610E"/>
    <w:rsid w:val="004A0C2C"/>
    <w:rsid w:val="004A51C4"/>
    <w:rsid w:val="004B0181"/>
    <w:rsid w:val="004B252F"/>
    <w:rsid w:val="004B2E06"/>
    <w:rsid w:val="004C12CB"/>
    <w:rsid w:val="004C1D39"/>
    <w:rsid w:val="004C3717"/>
    <w:rsid w:val="004D397D"/>
    <w:rsid w:val="004D4136"/>
    <w:rsid w:val="004D7A62"/>
    <w:rsid w:val="004E0560"/>
    <w:rsid w:val="004E666F"/>
    <w:rsid w:val="004E6A83"/>
    <w:rsid w:val="004E7E4A"/>
    <w:rsid w:val="004F08F6"/>
    <w:rsid w:val="004F48D9"/>
    <w:rsid w:val="004F5312"/>
    <w:rsid w:val="004F59E5"/>
    <w:rsid w:val="00500684"/>
    <w:rsid w:val="0050275F"/>
    <w:rsid w:val="00504E77"/>
    <w:rsid w:val="00510802"/>
    <w:rsid w:val="00511EE8"/>
    <w:rsid w:val="00512B7A"/>
    <w:rsid w:val="005150AA"/>
    <w:rsid w:val="005158BC"/>
    <w:rsid w:val="0051653A"/>
    <w:rsid w:val="00517B91"/>
    <w:rsid w:val="0052013E"/>
    <w:rsid w:val="0052437D"/>
    <w:rsid w:val="00524889"/>
    <w:rsid w:val="00534BDF"/>
    <w:rsid w:val="00535FDB"/>
    <w:rsid w:val="00536E02"/>
    <w:rsid w:val="00536E48"/>
    <w:rsid w:val="005377E2"/>
    <w:rsid w:val="005411C6"/>
    <w:rsid w:val="00541BF5"/>
    <w:rsid w:val="00542A14"/>
    <w:rsid w:val="005441E9"/>
    <w:rsid w:val="00552148"/>
    <w:rsid w:val="00552883"/>
    <w:rsid w:val="005549CC"/>
    <w:rsid w:val="00555856"/>
    <w:rsid w:val="00555FE9"/>
    <w:rsid w:val="005607F6"/>
    <w:rsid w:val="0056241F"/>
    <w:rsid w:val="00563560"/>
    <w:rsid w:val="00563881"/>
    <w:rsid w:val="00563957"/>
    <w:rsid w:val="00563B60"/>
    <w:rsid w:val="0056480A"/>
    <w:rsid w:val="005663D5"/>
    <w:rsid w:val="00570DCE"/>
    <w:rsid w:val="00574D76"/>
    <w:rsid w:val="00576154"/>
    <w:rsid w:val="005765A3"/>
    <w:rsid w:val="00582C79"/>
    <w:rsid w:val="00587670"/>
    <w:rsid w:val="005A3A89"/>
    <w:rsid w:val="005A3E47"/>
    <w:rsid w:val="005A4C5A"/>
    <w:rsid w:val="005A4C6B"/>
    <w:rsid w:val="005A5BF3"/>
    <w:rsid w:val="005A6036"/>
    <w:rsid w:val="005B1B8E"/>
    <w:rsid w:val="005B259A"/>
    <w:rsid w:val="005B349D"/>
    <w:rsid w:val="005B3F2F"/>
    <w:rsid w:val="005B46EC"/>
    <w:rsid w:val="005B5197"/>
    <w:rsid w:val="005B637D"/>
    <w:rsid w:val="005B7586"/>
    <w:rsid w:val="005C0B8C"/>
    <w:rsid w:val="005C1117"/>
    <w:rsid w:val="005C286F"/>
    <w:rsid w:val="005C448F"/>
    <w:rsid w:val="005C4E89"/>
    <w:rsid w:val="005C7FD1"/>
    <w:rsid w:val="005D2394"/>
    <w:rsid w:val="005D3894"/>
    <w:rsid w:val="005D484D"/>
    <w:rsid w:val="005D71E2"/>
    <w:rsid w:val="005E122A"/>
    <w:rsid w:val="005E4CA8"/>
    <w:rsid w:val="005E51E9"/>
    <w:rsid w:val="005E6406"/>
    <w:rsid w:val="005F0EF6"/>
    <w:rsid w:val="005F5A47"/>
    <w:rsid w:val="005F6834"/>
    <w:rsid w:val="0060015A"/>
    <w:rsid w:val="00600634"/>
    <w:rsid w:val="00600804"/>
    <w:rsid w:val="00602B8A"/>
    <w:rsid w:val="00604877"/>
    <w:rsid w:val="00604E1A"/>
    <w:rsid w:val="0060526A"/>
    <w:rsid w:val="00605A71"/>
    <w:rsid w:val="006069BF"/>
    <w:rsid w:val="0060714A"/>
    <w:rsid w:val="00607ECE"/>
    <w:rsid w:val="006121AF"/>
    <w:rsid w:val="006140EB"/>
    <w:rsid w:val="006211F2"/>
    <w:rsid w:val="00622407"/>
    <w:rsid w:val="00624439"/>
    <w:rsid w:val="00624C96"/>
    <w:rsid w:val="006260B6"/>
    <w:rsid w:val="00627E2E"/>
    <w:rsid w:val="0063035F"/>
    <w:rsid w:val="00630B4F"/>
    <w:rsid w:val="00637070"/>
    <w:rsid w:val="00637B11"/>
    <w:rsid w:val="0064281D"/>
    <w:rsid w:val="00647120"/>
    <w:rsid w:val="00654666"/>
    <w:rsid w:val="00657033"/>
    <w:rsid w:val="0066267E"/>
    <w:rsid w:val="00663328"/>
    <w:rsid w:val="00664C65"/>
    <w:rsid w:val="00665B9E"/>
    <w:rsid w:val="00670B22"/>
    <w:rsid w:val="0067412F"/>
    <w:rsid w:val="006778DA"/>
    <w:rsid w:val="00683011"/>
    <w:rsid w:val="00683802"/>
    <w:rsid w:val="00683B3D"/>
    <w:rsid w:val="00693586"/>
    <w:rsid w:val="006940EC"/>
    <w:rsid w:val="006B2528"/>
    <w:rsid w:val="006B2776"/>
    <w:rsid w:val="006B4883"/>
    <w:rsid w:val="006C3C4A"/>
    <w:rsid w:val="006C4224"/>
    <w:rsid w:val="006C5775"/>
    <w:rsid w:val="006C6516"/>
    <w:rsid w:val="006D5980"/>
    <w:rsid w:val="006D5BBE"/>
    <w:rsid w:val="006E1C4F"/>
    <w:rsid w:val="006E4C80"/>
    <w:rsid w:val="006E5684"/>
    <w:rsid w:val="006E6B5F"/>
    <w:rsid w:val="006E72A8"/>
    <w:rsid w:val="006F0A38"/>
    <w:rsid w:val="006F33F1"/>
    <w:rsid w:val="006F4284"/>
    <w:rsid w:val="00700EC8"/>
    <w:rsid w:val="00706CC3"/>
    <w:rsid w:val="00715EA3"/>
    <w:rsid w:val="00717B0E"/>
    <w:rsid w:val="00721653"/>
    <w:rsid w:val="00721BDF"/>
    <w:rsid w:val="00723F36"/>
    <w:rsid w:val="007271F2"/>
    <w:rsid w:val="00730073"/>
    <w:rsid w:val="00734425"/>
    <w:rsid w:val="00734B4C"/>
    <w:rsid w:val="00740332"/>
    <w:rsid w:val="007432A8"/>
    <w:rsid w:val="007457FB"/>
    <w:rsid w:val="00745822"/>
    <w:rsid w:val="00746697"/>
    <w:rsid w:val="00746843"/>
    <w:rsid w:val="007474F7"/>
    <w:rsid w:val="0075248A"/>
    <w:rsid w:val="007532F0"/>
    <w:rsid w:val="00754F0D"/>
    <w:rsid w:val="007659BA"/>
    <w:rsid w:val="00766069"/>
    <w:rsid w:val="0076621B"/>
    <w:rsid w:val="007679F5"/>
    <w:rsid w:val="00771D80"/>
    <w:rsid w:val="00774403"/>
    <w:rsid w:val="007752D3"/>
    <w:rsid w:val="00776856"/>
    <w:rsid w:val="00781BC2"/>
    <w:rsid w:val="0078218D"/>
    <w:rsid w:val="00791707"/>
    <w:rsid w:val="00792296"/>
    <w:rsid w:val="00796250"/>
    <w:rsid w:val="007971EC"/>
    <w:rsid w:val="007975F2"/>
    <w:rsid w:val="007A368D"/>
    <w:rsid w:val="007A4894"/>
    <w:rsid w:val="007A5E31"/>
    <w:rsid w:val="007A5EF2"/>
    <w:rsid w:val="007B25F7"/>
    <w:rsid w:val="007B35E2"/>
    <w:rsid w:val="007C0CC6"/>
    <w:rsid w:val="007C176C"/>
    <w:rsid w:val="007C497A"/>
    <w:rsid w:val="007C50F9"/>
    <w:rsid w:val="007C53FA"/>
    <w:rsid w:val="007D1412"/>
    <w:rsid w:val="007D3480"/>
    <w:rsid w:val="007D52A6"/>
    <w:rsid w:val="007D5625"/>
    <w:rsid w:val="007D5831"/>
    <w:rsid w:val="007E60F0"/>
    <w:rsid w:val="007E7EB2"/>
    <w:rsid w:val="007F124B"/>
    <w:rsid w:val="007F1C26"/>
    <w:rsid w:val="007F1D0E"/>
    <w:rsid w:val="007F4668"/>
    <w:rsid w:val="007F4D30"/>
    <w:rsid w:val="007F6488"/>
    <w:rsid w:val="007F68F5"/>
    <w:rsid w:val="00801D1B"/>
    <w:rsid w:val="008058D7"/>
    <w:rsid w:val="00811773"/>
    <w:rsid w:val="008239BC"/>
    <w:rsid w:val="008240EC"/>
    <w:rsid w:val="008243D4"/>
    <w:rsid w:val="00824428"/>
    <w:rsid w:val="00826E73"/>
    <w:rsid w:val="00827320"/>
    <w:rsid w:val="00835E79"/>
    <w:rsid w:val="008372E3"/>
    <w:rsid w:val="00837547"/>
    <w:rsid w:val="008402FE"/>
    <w:rsid w:val="00840324"/>
    <w:rsid w:val="00841FBC"/>
    <w:rsid w:val="0084210D"/>
    <w:rsid w:val="00845F07"/>
    <w:rsid w:val="00853988"/>
    <w:rsid w:val="00854C64"/>
    <w:rsid w:val="0085593A"/>
    <w:rsid w:val="008577F3"/>
    <w:rsid w:val="0086088A"/>
    <w:rsid w:val="0086252A"/>
    <w:rsid w:val="00863D02"/>
    <w:rsid w:val="00870B0E"/>
    <w:rsid w:val="008772BE"/>
    <w:rsid w:val="008843FA"/>
    <w:rsid w:val="00886E40"/>
    <w:rsid w:val="00892A51"/>
    <w:rsid w:val="00893198"/>
    <w:rsid w:val="00895C6B"/>
    <w:rsid w:val="008A008F"/>
    <w:rsid w:val="008A26FC"/>
    <w:rsid w:val="008A2980"/>
    <w:rsid w:val="008A298D"/>
    <w:rsid w:val="008A3354"/>
    <w:rsid w:val="008A5B73"/>
    <w:rsid w:val="008A63B5"/>
    <w:rsid w:val="008B1BCE"/>
    <w:rsid w:val="008B4301"/>
    <w:rsid w:val="008C237D"/>
    <w:rsid w:val="008C23C8"/>
    <w:rsid w:val="008D4360"/>
    <w:rsid w:val="008D459C"/>
    <w:rsid w:val="008D597F"/>
    <w:rsid w:val="008E19C6"/>
    <w:rsid w:val="008E66F0"/>
    <w:rsid w:val="008E6E45"/>
    <w:rsid w:val="008E789D"/>
    <w:rsid w:val="008F0955"/>
    <w:rsid w:val="008F6438"/>
    <w:rsid w:val="00901290"/>
    <w:rsid w:val="00907ECC"/>
    <w:rsid w:val="00920A2E"/>
    <w:rsid w:val="0092135B"/>
    <w:rsid w:val="00921A42"/>
    <w:rsid w:val="0092330C"/>
    <w:rsid w:val="00924D2D"/>
    <w:rsid w:val="00924F44"/>
    <w:rsid w:val="00925423"/>
    <w:rsid w:val="00926765"/>
    <w:rsid w:val="009269B4"/>
    <w:rsid w:val="009274C7"/>
    <w:rsid w:val="00930FE4"/>
    <w:rsid w:val="00932B2D"/>
    <w:rsid w:val="009338C5"/>
    <w:rsid w:val="00934288"/>
    <w:rsid w:val="00937D77"/>
    <w:rsid w:val="00943007"/>
    <w:rsid w:val="0094501C"/>
    <w:rsid w:val="00946D67"/>
    <w:rsid w:val="009475F9"/>
    <w:rsid w:val="00956165"/>
    <w:rsid w:val="009614B3"/>
    <w:rsid w:val="009635C4"/>
    <w:rsid w:val="009650AB"/>
    <w:rsid w:val="009805A9"/>
    <w:rsid w:val="009851EF"/>
    <w:rsid w:val="00991D27"/>
    <w:rsid w:val="00993172"/>
    <w:rsid w:val="0099612F"/>
    <w:rsid w:val="009A0BBE"/>
    <w:rsid w:val="009A1B14"/>
    <w:rsid w:val="009A3DF0"/>
    <w:rsid w:val="009A40A1"/>
    <w:rsid w:val="009A7B9C"/>
    <w:rsid w:val="009C1560"/>
    <w:rsid w:val="009C481D"/>
    <w:rsid w:val="009C6ED6"/>
    <w:rsid w:val="009E264B"/>
    <w:rsid w:val="009E42ED"/>
    <w:rsid w:val="009E5D6C"/>
    <w:rsid w:val="009F4EC1"/>
    <w:rsid w:val="009F61AA"/>
    <w:rsid w:val="00A016C6"/>
    <w:rsid w:val="00A043F4"/>
    <w:rsid w:val="00A06F25"/>
    <w:rsid w:val="00A10294"/>
    <w:rsid w:val="00A125FD"/>
    <w:rsid w:val="00A153C8"/>
    <w:rsid w:val="00A31AF1"/>
    <w:rsid w:val="00A331F2"/>
    <w:rsid w:val="00A34DB6"/>
    <w:rsid w:val="00A36E0C"/>
    <w:rsid w:val="00A43C32"/>
    <w:rsid w:val="00A44836"/>
    <w:rsid w:val="00A44B97"/>
    <w:rsid w:val="00A455BF"/>
    <w:rsid w:val="00A5013E"/>
    <w:rsid w:val="00A50D8C"/>
    <w:rsid w:val="00A52379"/>
    <w:rsid w:val="00A54FED"/>
    <w:rsid w:val="00A73758"/>
    <w:rsid w:val="00A81EFE"/>
    <w:rsid w:val="00A85BD0"/>
    <w:rsid w:val="00A8697A"/>
    <w:rsid w:val="00A86B3B"/>
    <w:rsid w:val="00A87EC1"/>
    <w:rsid w:val="00A9337B"/>
    <w:rsid w:val="00A95014"/>
    <w:rsid w:val="00A9550E"/>
    <w:rsid w:val="00AA5577"/>
    <w:rsid w:val="00AB2000"/>
    <w:rsid w:val="00AB3244"/>
    <w:rsid w:val="00AB7AB5"/>
    <w:rsid w:val="00AB7F60"/>
    <w:rsid w:val="00AC10A2"/>
    <w:rsid w:val="00AC1A7E"/>
    <w:rsid w:val="00AC230C"/>
    <w:rsid w:val="00AC3002"/>
    <w:rsid w:val="00AD4555"/>
    <w:rsid w:val="00AD4C70"/>
    <w:rsid w:val="00AE1C0D"/>
    <w:rsid w:val="00AE6754"/>
    <w:rsid w:val="00AE7F2E"/>
    <w:rsid w:val="00AF0454"/>
    <w:rsid w:val="00AF0779"/>
    <w:rsid w:val="00AF237E"/>
    <w:rsid w:val="00AF26C2"/>
    <w:rsid w:val="00AF2F97"/>
    <w:rsid w:val="00AF4E7D"/>
    <w:rsid w:val="00B005AB"/>
    <w:rsid w:val="00B01548"/>
    <w:rsid w:val="00B02A8C"/>
    <w:rsid w:val="00B111FE"/>
    <w:rsid w:val="00B12926"/>
    <w:rsid w:val="00B14912"/>
    <w:rsid w:val="00B1572C"/>
    <w:rsid w:val="00B27DD4"/>
    <w:rsid w:val="00B27F01"/>
    <w:rsid w:val="00B31122"/>
    <w:rsid w:val="00B35369"/>
    <w:rsid w:val="00B35A1C"/>
    <w:rsid w:val="00B35B55"/>
    <w:rsid w:val="00B37487"/>
    <w:rsid w:val="00B37CA4"/>
    <w:rsid w:val="00B40371"/>
    <w:rsid w:val="00B45B7C"/>
    <w:rsid w:val="00B5273C"/>
    <w:rsid w:val="00B53487"/>
    <w:rsid w:val="00B534E9"/>
    <w:rsid w:val="00B55E7C"/>
    <w:rsid w:val="00B61419"/>
    <w:rsid w:val="00B62557"/>
    <w:rsid w:val="00B650B8"/>
    <w:rsid w:val="00B65B2D"/>
    <w:rsid w:val="00B707F2"/>
    <w:rsid w:val="00B743D7"/>
    <w:rsid w:val="00B75DF1"/>
    <w:rsid w:val="00B766A4"/>
    <w:rsid w:val="00B77C8B"/>
    <w:rsid w:val="00B81842"/>
    <w:rsid w:val="00B8207E"/>
    <w:rsid w:val="00B86CAE"/>
    <w:rsid w:val="00B942EB"/>
    <w:rsid w:val="00B955E6"/>
    <w:rsid w:val="00B97657"/>
    <w:rsid w:val="00B97FD3"/>
    <w:rsid w:val="00BA1340"/>
    <w:rsid w:val="00BA29E3"/>
    <w:rsid w:val="00BA2D13"/>
    <w:rsid w:val="00BA4751"/>
    <w:rsid w:val="00BA53E9"/>
    <w:rsid w:val="00BA648A"/>
    <w:rsid w:val="00BB1BFB"/>
    <w:rsid w:val="00BB2096"/>
    <w:rsid w:val="00BB392A"/>
    <w:rsid w:val="00BC5642"/>
    <w:rsid w:val="00BC7B3D"/>
    <w:rsid w:val="00BD3528"/>
    <w:rsid w:val="00BD506F"/>
    <w:rsid w:val="00BD643E"/>
    <w:rsid w:val="00BD6FD2"/>
    <w:rsid w:val="00BD715F"/>
    <w:rsid w:val="00BE0311"/>
    <w:rsid w:val="00BE1A4F"/>
    <w:rsid w:val="00BE28CD"/>
    <w:rsid w:val="00BE4C90"/>
    <w:rsid w:val="00BE79EE"/>
    <w:rsid w:val="00BF0A68"/>
    <w:rsid w:val="00BF1394"/>
    <w:rsid w:val="00BF13CF"/>
    <w:rsid w:val="00BF2542"/>
    <w:rsid w:val="00BF5741"/>
    <w:rsid w:val="00C02137"/>
    <w:rsid w:val="00C06C54"/>
    <w:rsid w:val="00C11905"/>
    <w:rsid w:val="00C11C3A"/>
    <w:rsid w:val="00C1255A"/>
    <w:rsid w:val="00C15CD1"/>
    <w:rsid w:val="00C23664"/>
    <w:rsid w:val="00C25AC9"/>
    <w:rsid w:val="00C30805"/>
    <w:rsid w:val="00C31B04"/>
    <w:rsid w:val="00C327B8"/>
    <w:rsid w:val="00C32FA6"/>
    <w:rsid w:val="00C33D8F"/>
    <w:rsid w:val="00C35063"/>
    <w:rsid w:val="00C370D2"/>
    <w:rsid w:val="00C403E4"/>
    <w:rsid w:val="00C40427"/>
    <w:rsid w:val="00C404CE"/>
    <w:rsid w:val="00C43C8E"/>
    <w:rsid w:val="00C45031"/>
    <w:rsid w:val="00C45B7E"/>
    <w:rsid w:val="00C506AF"/>
    <w:rsid w:val="00C55737"/>
    <w:rsid w:val="00C609AA"/>
    <w:rsid w:val="00C63719"/>
    <w:rsid w:val="00C65F67"/>
    <w:rsid w:val="00C7085B"/>
    <w:rsid w:val="00C72A38"/>
    <w:rsid w:val="00C72E6E"/>
    <w:rsid w:val="00C75DEA"/>
    <w:rsid w:val="00C77451"/>
    <w:rsid w:val="00C8491D"/>
    <w:rsid w:val="00C84974"/>
    <w:rsid w:val="00C85DF0"/>
    <w:rsid w:val="00C905BD"/>
    <w:rsid w:val="00C93141"/>
    <w:rsid w:val="00C95CF1"/>
    <w:rsid w:val="00C96029"/>
    <w:rsid w:val="00C96E02"/>
    <w:rsid w:val="00CA0EBD"/>
    <w:rsid w:val="00CA30C3"/>
    <w:rsid w:val="00CA4DF6"/>
    <w:rsid w:val="00CB0F3C"/>
    <w:rsid w:val="00CB598D"/>
    <w:rsid w:val="00CB786A"/>
    <w:rsid w:val="00CC05F0"/>
    <w:rsid w:val="00CC2051"/>
    <w:rsid w:val="00CC28BF"/>
    <w:rsid w:val="00CC478C"/>
    <w:rsid w:val="00CC4DDB"/>
    <w:rsid w:val="00CC78CB"/>
    <w:rsid w:val="00CD0B50"/>
    <w:rsid w:val="00CD0E32"/>
    <w:rsid w:val="00CD202B"/>
    <w:rsid w:val="00CD2DFB"/>
    <w:rsid w:val="00CD6037"/>
    <w:rsid w:val="00CD6B17"/>
    <w:rsid w:val="00CE2634"/>
    <w:rsid w:val="00CE2F2D"/>
    <w:rsid w:val="00CE7630"/>
    <w:rsid w:val="00CF754E"/>
    <w:rsid w:val="00D0125B"/>
    <w:rsid w:val="00D02423"/>
    <w:rsid w:val="00D05546"/>
    <w:rsid w:val="00D05DC2"/>
    <w:rsid w:val="00D069C6"/>
    <w:rsid w:val="00D07743"/>
    <w:rsid w:val="00D142E7"/>
    <w:rsid w:val="00D14399"/>
    <w:rsid w:val="00D24C65"/>
    <w:rsid w:val="00D302FC"/>
    <w:rsid w:val="00D30EF5"/>
    <w:rsid w:val="00D334D8"/>
    <w:rsid w:val="00D374A8"/>
    <w:rsid w:val="00D40586"/>
    <w:rsid w:val="00D40AE9"/>
    <w:rsid w:val="00D40AEC"/>
    <w:rsid w:val="00D42DA2"/>
    <w:rsid w:val="00D43B16"/>
    <w:rsid w:val="00D4791C"/>
    <w:rsid w:val="00D5185D"/>
    <w:rsid w:val="00D51922"/>
    <w:rsid w:val="00D55CB8"/>
    <w:rsid w:val="00D6101E"/>
    <w:rsid w:val="00D63934"/>
    <w:rsid w:val="00D63AD8"/>
    <w:rsid w:val="00D64558"/>
    <w:rsid w:val="00D6674F"/>
    <w:rsid w:val="00D76A94"/>
    <w:rsid w:val="00D836EE"/>
    <w:rsid w:val="00D837E8"/>
    <w:rsid w:val="00D8557F"/>
    <w:rsid w:val="00D86BFF"/>
    <w:rsid w:val="00D92100"/>
    <w:rsid w:val="00D97382"/>
    <w:rsid w:val="00DA057F"/>
    <w:rsid w:val="00DA0BFC"/>
    <w:rsid w:val="00DA2302"/>
    <w:rsid w:val="00DA723D"/>
    <w:rsid w:val="00DA788B"/>
    <w:rsid w:val="00DB268C"/>
    <w:rsid w:val="00DB29AC"/>
    <w:rsid w:val="00DB361E"/>
    <w:rsid w:val="00DB657D"/>
    <w:rsid w:val="00DB65A8"/>
    <w:rsid w:val="00DB6E56"/>
    <w:rsid w:val="00DC4650"/>
    <w:rsid w:val="00DC4A36"/>
    <w:rsid w:val="00DD49BA"/>
    <w:rsid w:val="00DD716B"/>
    <w:rsid w:val="00DE3E9F"/>
    <w:rsid w:val="00DE4CD6"/>
    <w:rsid w:val="00DE57EF"/>
    <w:rsid w:val="00DE69F9"/>
    <w:rsid w:val="00DE7D09"/>
    <w:rsid w:val="00DF2BBB"/>
    <w:rsid w:val="00E010C4"/>
    <w:rsid w:val="00E039D4"/>
    <w:rsid w:val="00E03B7A"/>
    <w:rsid w:val="00E0428B"/>
    <w:rsid w:val="00E05145"/>
    <w:rsid w:val="00E074A4"/>
    <w:rsid w:val="00E07738"/>
    <w:rsid w:val="00E1043D"/>
    <w:rsid w:val="00E140B2"/>
    <w:rsid w:val="00E1462C"/>
    <w:rsid w:val="00E15093"/>
    <w:rsid w:val="00E162E7"/>
    <w:rsid w:val="00E20755"/>
    <w:rsid w:val="00E26695"/>
    <w:rsid w:val="00E27E60"/>
    <w:rsid w:val="00E34F6A"/>
    <w:rsid w:val="00E446B4"/>
    <w:rsid w:val="00E44D0D"/>
    <w:rsid w:val="00E45232"/>
    <w:rsid w:val="00E46C47"/>
    <w:rsid w:val="00E47EB6"/>
    <w:rsid w:val="00E54ECD"/>
    <w:rsid w:val="00E5764A"/>
    <w:rsid w:val="00E57693"/>
    <w:rsid w:val="00E603B2"/>
    <w:rsid w:val="00E60A7A"/>
    <w:rsid w:val="00E61132"/>
    <w:rsid w:val="00E6597E"/>
    <w:rsid w:val="00E66119"/>
    <w:rsid w:val="00E67032"/>
    <w:rsid w:val="00E71894"/>
    <w:rsid w:val="00E73D6F"/>
    <w:rsid w:val="00E81CB8"/>
    <w:rsid w:val="00E82012"/>
    <w:rsid w:val="00E85885"/>
    <w:rsid w:val="00E862D6"/>
    <w:rsid w:val="00E90E23"/>
    <w:rsid w:val="00E9418B"/>
    <w:rsid w:val="00E966CE"/>
    <w:rsid w:val="00E97689"/>
    <w:rsid w:val="00E97A28"/>
    <w:rsid w:val="00EA05B5"/>
    <w:rsid w:val="00EA14A9"/>
    <w:rsid w:val="00EA1C0D"/>
    <w:rsid w:val="00EA290A"/>
    <w:rsid w:val="00EA2CC9"/>
    <w:rsid w:val="00EA4441"/>
    <w:rsid w:val="00EA5A35"/>
    <w:rsid w:val="00EA7908"/>
    <w:rsid w:val="00EB0FBA"/>
    <w:rsid w:val="00EB537C"/>
    <w:rsid w:val="00EB57B8"/>
    <w:rsid w:val="00EB6DC2"/>
    <w:rsid w:val="00EC543A"/>
    <w:rsid w:val="00ED0AC9"/>
    <w:rsid w:val="00ED2390"/>
    <w:rsid w:val="00ED30AE"/>
    <w:rsid w:val="00ED648F"/>
    <w:rsid w:val="00ED649C"/>
    <w:rsid w:val="00ED7539"/>
    <w:rsid w:val="00ED7F8C"/>
    <w:rsid w:val="00EE04EA"/>
    <w:rsid w:val="00EE0991"/>
    <w:rsid w:val="00EE1F26"/>
    <w:rsid w:val="00EE3A1D"/>
    <w:rsid w:val="00EE720B"/>
    <w:rsid w:val="00EF0FB2"/>
    <w:rsid w:val="00EF1FC2"/>
    <w:rsid w:val="00EF2EE6"/>
    <w:rsid w:val="00EF774D"/>
    <w:rsid w:val="00F007BD"/>
    <w:rsid w:val="00F02C7F"/>
    <w:rsid w:val="00F11249"/>
    <w:rsid w:val="00F15D4A"/>
    <w:rsid w:val="00F167F7"/>
    <w:rsid w:val="00F1721B"/>
    <w:rsid w:val="00F23068"/>
    <w:rsid w:val="00F317D6"/>
    <w:rsid w:val="00F32D9A"/>
    <w:rsid w:val="00F334D2"/>
    <w:rsid w:val="00F33681"/>
    <w:rsid w:val="00F436BE"/>
    <w:rsid w:val="00F44273"/>
    <w:rsid w:val="00F452B8"/>
    <w:rsid w:val="00F46B00"/>
    <w:rsid w:val="00F46C19"/>
    <w:rsid w:val="00F46FD3"/>
    <w:rsid w:val="00F47BCE"/>
    <w:rsid w:val="00F51F7E"/>
    <w:rsid w:val="00F53C7A"/>
    <w:rsid w:val="00F55BB1"/>
    <w:rsid w:val="00F56255"/>
    <w:rsid w:val="00F5629B"/>
    <w:rsid w:val="00F62E4B"/>
    <w:rsid w:val="00F65A64"/>
    <w:rsid w:val="00F65EA3"/>
    <w:rsid w:val="00F67E22"/>
    <w:rsid w:val="00F71CF8"/>
    <w:rsid w:val="00F7376E"/>
    <w:rsid w:val="00F75859"/>
    <w:rsid w:val="00F76E9E"/>
    <w:rsid w:val="00F77FBC"/>
    <w:rsid w:val="00F835E5"/>
    <w:rsid w:val="00F84250"/>
    <w:rsid w:val="00F84EA2"/>
    <w:rsid w:val="00F85254"/>
    <w:rsid w:val="00F91F3E"/>
    <w:rsid w:val="00F935A0"/>
    <w:rsid w:val="00F949FF"/>
    <w:rsid w:val="00F95045"/>
    <w:rsid w:val="00FA11D4"/>
    <w:rsid w:val="00FA2536"/>
    <w:rsid w:val="00FA4207"/>
    <w:rsid w:val="00FA5339"/>
    <w:rsid w:val="00FB01DE"/>
    <w:rsid w:val="00FB24F5"/>
    <w:rsid w:val="00FB5971"/>
    <w:rsid w:val="00FB660A"/>
    <w:rsid w:val="00FC5A71"/>
    <w:rsid w:val="00FE6003"/>
    <w:rsid w:val="00FF0D35"/>
    <w:rsid w:val="00FF36C0"/>
    <w:rsid w:val="00FF7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7B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A3A89"/>
    <w:pPr>
      <w:ind w:left="720"/>
    </w:pPr>
  </w:style>
  <w:style w:type="table" w:styleId="TableGrid">
    <w:name w:val="Table Grid"/>
    <w:basedOn w:val="TableNormal"/>
    <w:uiPriority w:val="99"/>
    <w:rsid w:val="0086252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CA4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A4DF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A4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A4DF6"/>
    <w:rPr>
      <w:rFonts w:cs="Times New Roman"/>
    </w:rPr>
  </w:style>
  <w:style w:type="character" w:customStyle="1" w:styleId="object">
    <w:name w:val="object"/>
    <w:basedOn w:val="DefaultParagraphFont"/>
    <w:uiPriority w:val="99"/>
    <w:rsid w:val="00B62557"/>
    <w:rPr>
      <w:rFonts w:cs="Times New Roman"/>
    </w:rPr>
  </w:style>
  <w:style w:type="character" w:customStyle="1" w:styleId="zmsearchresult">
    <w:name w:val="zmsearchresult"/>
    <w:basedOn w:val="DefaultParagraphFont"/>
    <w:uiPriority w:val="99"/>
    <w:rsid w:val="00B62557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22525E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225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2525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99"/>
    <w:qFormat/>
    <w:locked/>
    <w:rsid w:val="00EB0FBA"/>
    <w:rPr>
      <w:rFonts w:ascii="Times New Roman" w:hAnsi="Times New Roman" w:cs="Times New Roman"/>
      <w:i/>
      <w:iCs/>
    </w:rPr>
  </w:style>
  <w:style w:type="paragraph" w:styleId="NormalWeb">
    <w:name w:val="Normal (Web)"/>
    <w:basedOn w:val="Normal"/>
    <w:uiPriority w:val="99"/>
    <w:rsid w:val="00EB0FBA"/>
    <w:pPr>
      <w:spacing w:before="100" w:beforeAutospacing="1" w:after="100" w:afterAutospacing="1" w:line="240" w:lineRule="auto"/>
    </w:pPr>
    <w:rPr>
      <w:sz w:val="24"/>
      <w:szCs w:val="24"/>
      <w:lang w:eastAsia="pt-BR"/>
    </w:rPr>
  </w:style>
  <w:style w:type="paragraph" w:customStyle="1" w:styleId="Default">
    <w:name w:val="Default"/>
    <w:uiPriority w:val="99"/>
    <w:rsid w:val="00EB0FB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417203"/>
    <w:rPr>
      <w:rFonts w:ascii="Times New Roman" w:hAnsi="Times New Roman" w:cs="Times New Roman"/>
      <w:color w:val="0000FF"/>
      <w:sz w:val="22"/>
      <w:szCs w:val="22"/>
      <w:u w:val="single"/>
    </w:rPr>
  </w:style>
  <w:style w:type="character" w:styleId="Strong">
    <w:name w:val="Strong"/>
    <w:basedOn w:val="DefaultParagraphFont"/>
    <w:uiPriority w:val="99"/>
    <w:qFormat/>
    <w:locked/>
    <w:rsid w:val="00417203"/>
    <w:rPr>
      <w:rFonts w:ascii="Times New Roman" w:hAnsi="Times New Roman" w:cs="Times New Roman"/>
      <w:b/>
      <w:bCs/>
    </w:rPr>
  </w:style>
  <w:style w:type="character" w:styleId="PageNumber">
    <w:name w:val="page number"/>
    <w:basedOn w:val="DefaultParagraphFont"/>
    <w:uiPriority w:val="99"/>
    <w:rsid w:val="00FA533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4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821</Words>
  <Characters>4438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</dc:title>
  <dc:subject/>
  <dc:creator>Rodrigo De Paula</dc:creator>
  <cp:keywords/>
  <dc:description/>
  <cp:lastModifiedBy>1874553</cp:lastModifiedBy>
  <cp:revision>2</cp:revision>
  <cp:lastPrinted>2018-11-06T10:39:00Z</cp:lastPrinted>
  <dcterms:created xsi:type="dcterms:W3CDTF">2019-02-18T11:50:00Z</dcterms:created>
  <dcterms:modified xsi:type="dcterms:W3CDTF">2019-02-18T11:50:00Z</dcterms:modified>
</cp:coreProperties>
</file>