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0F0" w:rsidRPr="004600F0" w:rsidRDefault="00F71FFA" w:rsidP="00F71FF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71FFA">
        <w:rPr>
          <w:rFonts w:ascii="Times New Roman" w:eastAsia="Times New Roman" w:hAnsi="Times New Roman" w:cs="Times New Roman"/>
          <w:noProof/>
          <w:sz w:val="24"/>
          <w:szCs w:val="24"/>
          <w:lang w:eastAsia="pt-BR"/>
        </w:rPr>
        <w:drawing>
          <wp:inline distT="0" distB="0" distL="0" distR="0">
            <wp:extent cx="1602105" cy="1134110"/>
            <wp:effectExtent l="19050" t="0" r="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_CECULT.00_jpg_srz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2105" cy="1134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600F0" w:rsidRPr="00F71FFA" w:rsidRDefault="004600F0" w:rsidP="004600F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4600F0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Projeto de Monitoria – </w:t>
      </w:r>
      <w:r w:rsidRPr="00F71FFA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CECULT</w:t>
      </w:r>
      <w:r w:rsidRPr="004600F0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/ 201</w:t>
      </w:r>
      <w:r w:rsidR="002E7D95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8.2</w:t>
      </w:r>
    </w:p>
    <w:p w:rsidR="00632416" w:rsidRPr="004600F0" w:rsidRDefault="00632416" w:rsidP="004600F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4600F0" w:rsidRPr="004600F0" w:rsidRDefault="004600F0" w:rsidP="004600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F71FF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Remunerada </w:t>
      </w:r>
      <w:r w:rsidRPr="004600F0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(   )</w:t>
      </w:r>
    </w:p>
    <w:p w:rsidR="004600F0" w:rsidRPr="004600F0" w:rsidRDefault="004600F0" w:rsidP="004600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F71FF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Voluntária  </w:t>
      </w:r>
      <w:r w:rsidRPr="004600F0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(   )</w:t>
      </w:r>
    </w:p>
    <w:p w:rsidR="004600F0" w:rsidRPr="004600F0" w:rsidRDefault="004600F0" w:rsidP="004600F0">
      <w:pPr>
        <w:tabs>
          <w:tab w:val="left" w:pos="193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600F0" w:rsidRPr="004600F0" w:rsidRDefault="004600F0" w:rsidP="004600F0">
      <w:pPr>
        <w:tabs>
          <w:tab w:val="left" w:pos="193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600F0" w:rsidRPr="004600F0" w:rsidRDefault="004600F0" w:rsidP="004600F0">
      <w:pPr>
        <w:tabs>
          <w:tab w:val="left" w:pos="1935"/>
        </w:tabs>
        <w:suppressAutoHyphens/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4600F0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1. DADOS DO DOCENTE RESPONSÁVEL:</w:t>
      </w:r>
    </w:p>
    <w:p w:rsidR="004600F0" w:rsidRPr="004600F0" w:rsidRDefault="004600F0" w:rsidP="004600F0">
      <w:pPr>
        <w:tabs>
          <w:tab w:val="left" w:pos="1935"/>
        </w:tabs>
        <w:suppressAutoHyphens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600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Nome (sem abreviações): </w:t>
      </w:r>
    </w:p>
    <w:p w:rsidR="004600F0" w:rsidRPr="004600F0" w:rsidRDefault="004600F0" w:rsidP="004600F0">
      <w:pPr>
        <w:tabs>
          <w:tab w:val="left" w:pos="1935"/>
        </w:tabs>
        <w:suppressAutoHyphens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600F0">
        <w:rPr>
          <w:rFonts w:ascii="Times New Roman" w:eastAsia="Times New Roman" w:hAnsi="Times New Roman" w:cs="Times New Roman"/>
          <w:sz w:val="24"/>
          <w:szCs w:val="24"/>
          <w:lang w:eastAsia="ar-SA"/>
        </w:rPr>
        <w:t>Ti</w:t>
      </w:r>
      <w:bookmarkStart w:id="0" w:name="_GoBack"/>
      <w:bookmarkEnd w:id="0"/>
      <w:r w:rsidRPr="004600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tulação: </w:t>
      </w:r>
    </w:p>
    <w:p w:rsidR="004600F0" w:rsidRPr="004600F0" w:rsidRDefault="004600F0" w:rsidP="004600F0">
      <w:pPr>
        <w:tabs>
          <w:tab w:val="left" w:pos="1935"/>
        </w:tabs>
        <w:suppressAutoHyphens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600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Unidade de Ensino: </w:t>
      </w:r>
      <w:r w:rsidRPr="00F71FFA">
        <w:rPr>
          <w:rFonts w:ascii="Times New Roman" w:eastAsia="Times New Roman" w:hAnsi="Times New Roman" w:cs="Times New Roman"/>
          <w:sz w:val="24"/>
          <w:szCs w:val="24"/>
          <w:lang w:eastAsia="ar-SA"/>
        </w:rPr>
        <w:t>Centro de Cultura, Linguagens e Tecnologias Aplicadas - CECULT</w:t>
      </w:r>
    </w:p>
    <w:p w:rsidR="004600F0" w:rsidRPr="004600F0" w:rsidRDefault="004600F0" w:rsidP="004600F0">
      <w:pPr>
        <w:tabs>
          <w:tab w:val="left" w:pos="1935"/>
        </w:tabs>
        <w:suppressAutoHyphens/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4600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E-mail: </w:t>
      </w:r>
    </w:p>
    <w:p w:rsidR="004600F0" w:rsidRPr="004600F0" w:rsidRDefault="004600F0" w:rsidP="004600F0">
      <w:pPr>
        <w:tabs>
          <w:tab w:val="left" w:pos="1935"/>
        </w:tabs>
        <w:suppressAutoHyphens/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4600F0" w:rsidRPr="004600F0" w:rsidRDefault="004600F0" w:rsidP="004600F0">
      <w:pPr>
        <w:tabs>
          <w:tab w:val="left" w:pos="1935"/>
        </w:tabs>
        <w:suppressAutoHyphens/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4600F0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2. COMPONENTE CURRICULAR:</w:t>
      </w:r>
    </w:p>
    <w:p w:rsidR="004600F0" w:rsidRPr="004600F0" w:rsidRDefault="004600F0" w:rsidP="004600F0">
      <w:pPr>
        <w:tabs>
          <w:tab w:val="left" w:pos="1935"/>
        </w:tabs>
        <w:suppressAutoHyphens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600F0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C</w:t>
      </w:r>
      <w:r w:rsidRPr="004600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ódigo: </w:t>
      </w:r>
    </w:p>
    <w:p w:rsidR="004600F0" w:rsidRPr="004600F0" w:rsidRDefault="004600F0" w:rsidP="004600F0">
      <w:pPr>
        <w:tabs>
          <w:tab w:val="left" w:pos="1935"/>
        </w:tabs>
        <w:suppressAutoHyphens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600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Nome: </w:t>
      </w:r>
    </w:p>
    <w:p w:rsidR="004600F0" w:rsidRPr="004600F0" w:rsidRDefault="000164AB" w:rsidP="004600F0">
      <w:pPr>
        <w:tabs>
          <w:tab w:val="left" w:pos="1935"/>
        </w:tabs>
        <w:suppressAutoHyphens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Curso</w:t>
      </w:r>
      <w:r w:rsidR="004600F0" w:rsidRPr="004600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: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Bacharelado Interdisciplinar em Cultura, Linguagens e Tecnologias Aplicadas (BICULT)</w:t>
      </w:r>
    </w:p>
    <w:p w:rsidR="004600F0" w:rsidRPr="004600F0" w:rsidRDefault="004600F0" w:rsidP="004600F0">
      <w:pPr>
        <w:tabs>
          <w:tab w:val="left" w:pos="1935"/>
        </w:tabs>
        <w:suppressAutoHyphens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600F0" w:rsidRPr="004600F0" w:rsidRDefault="004600F0" w:rsidP="004600F0">
      <w:pPr>
        <w:tabs>
          <w:tab w:val="left" w:pos="1935"/>
        </w:tabs>
        <w:suppressAutoHyphens/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4600F0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3. DADOS DO PROJETO A SER DESENVOLVIDO</w:t>
      </w:r>
    </w:p>
    <w:p w:rsidR="004600F0" w:rsidRPr="004600F0" w:rsidRDefault="004600F0" w:rsidP="004600F0">
      <w:pPr>
        <w:tabs>
          <w:tab w:val="left" w:pos="1935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4600F0" w:rsidRPr="004600F0" w:rsidRDefault="004600F0" w:rsidP="004600F0">
      <w:pPr>
        <w:tabs>
          <w:tab w:val="left" w:pos="1935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600F0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A) INTRODUÇÃO:</w:t>
      </w:r>
      <w:r w:rsidRPr="004600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:rsidR="004600F0" w:rsidRPr="004600F0" w:rsidRDefault="004600F0" w:rsidP="004600F0">
      <w:pPr>
        <w:tabs>
          <w:tab w:val="left" w:pos="1935"/>
        </w:tabs>
        <w:suppressAutoHyphens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600F0" w:rsidRPr="004600F0" w:rsidRDefault="004600F0" w:rsidP="004600F0">
      <w:pPr>
        <w:tabs>
          <w:tab w:val="left" w:pos="1935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4600F0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B) OBJETIVOS:</w:t>
      </w:r>
    </w:p>
    <w:p w:rsidR="004600F0" w:rsidRPr="004600F0" w:rsidRDefault="004600F0" w:rsidP="004600F0">
      <w:pPr>
        <w:tabs>
          <w:tab w:val="left" w:pos="1935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4600F0" w:rsidRPr="004600F0" w:rsidRDefault="004600F0" w:rsidP="004600F0">
      <w:pPr>
        <w:tabs>
          <w:tab w:val="left" w:pos="1935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4600F0" w:rsidRPr="004600F0" w:rsidRDefault="004600F0" w:rsidP="004600F0">
      <w:pPr>
        <w:tabs>
          <w:tab w:val="left" w:pos="1935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4600F0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C) METODOLOGIA:</w:t>
      </w:r>
    </w:p>
    <w:p w:rsidR="004600F0" w:rsidRPr="004600F0" w:rsidRDefault="004600F0" w:rsidP="004600F0">
      <w:pPr>
        <w:tabs>
          <w:tab w:val="left" w:pos="1935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4600F0" w:rsidRPr="004600F0" w:rsidRDefault="004600F0" w:rsidP="004600F0">
      <w:pPr>
        <w:tabs>
          <w:tab w:val="left" w:pos="1935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4600F0" w:rsidRPr="004600F0" w:rsidRDefault="004600F0" w:rsidP="004600F0">
      <w:pPr>
        <w:tabs>
          <w:tab w:val="left" w:pos="1935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4600F0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D) ACOMPANAHAMENTO E AVALIAÇÃO:</w:t>
      </w:r>
    </w:p>
    <w:p w:rsidR="004600F0" w:rsidRPr="004600F0" w:rsidRDefault="004600F0" w:rsidP="004600F0">
      <w:pPr>
        <w:tabs>
          <w:tab w:val="left" w:pos="1935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4600F0" w:rsidRPr="004600F0" w:rsidRDefault="004600F0" w:rsidP="004600F0">
      <w:pPr>
        <w:tabs>
          <w:tab w:val="left" w:pos="1935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4600F0" w:rsidRPr="00E4014F" w:rsidRDefault="004600F0" w:rsidP="004600F0">
      <w:pPr>
        <w:tabs>
          <w:tab w:val="left" w:pos="1935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4600F0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E) CRONOGRAMA DE ATIVIDADES</w:t>
      </w:r>
      <w:r w:rsidR="00F34F3C" w:rsidRPr="00F71FFA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 SEMANAIS</w:t>
      </w:r>
      <w:r w:rsidRPr="004600F0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 </w:t>
      </w:r>
      <w:r w:rsidRPr="00E4014F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(deverão ser discriminadas as atividades semanais, totalizando </w:t>
      </w:r>
      <w:r w:rsidR="00632416" w:rsidRPr="00E4014F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12</w:t>
      </w:r>
      <w:r w:rsidRPr="00E4014F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horas):</w:t>
      </w:r>
    </w:p>
    <w:p w:rsidR="004600F0" w:rsidRPr="004600F0" w:rsidRDefault="004600F0" w:rsidP="004600F0">
      <w:pPr>
        <w:tabs>
          <w:tab w:val="left" w:pos="1935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Style w:val="Tabelacomgrade"/>
        <w:tblW w:w="0" w:type="auto"/>
        <w:tblLook w:val="01E0"/>
      </w:tblPr>
      <w:tblGrid>
        <w:gridCol w:w="6252"/>
        <w:gridCol w:w="3035"/>
      </w:tblGrid>
      <w:tr w:rsidR="004600F0" w:rsidRPr="004600F0" w:rsidTr="00632416">
        <w:trPr>
          <w:trHeight w:val="338"/>
        </w:trPr>
        <w:tc>
          <w:tcPr>
            <w:tcW w:w="9356" w:type="dxa"/>
            <w:gridSpan w:val="2"/>
            <w:hideMark/>
          </w:tcPr>
          <w:p w:rsidR="004600F0" w:rsidRPr="004600F0" w:rsidRDefault="004600F0" w:rsidP="004600F0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color w:val="FFFFFF"/>
                <w:sz w:val="24"/>
                <w:szCs w:val="24"/>
                <w:lang w:eastAsia="ar-SA"/>
              </w:rPr>
            </w:pPr>
            <w:r w:rsidRPr="004600F0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ar-SA"/>
              </w:rPr>
              <w:t>CRONOGRAMA SEMANAL</w:t>
            </w:r>
          </w:p>
        </w:tc>
      </w:tr>
      <w:tr w:rsidR="004600F0" w:rsidRPr="004600F0" w:rsidTr="00632416">
        <w:trPr>
          <w:trHeight w:val="337"/>
        </w:trPr>
        <w:tc>
          <w:tcPr>
            <w:tcW w:w="9356" w:type="dxa"/>
            <w:gridSpan w:val="2"/>
            <w:hideMark/>
          </w:tcPr>
          <w:p w:rsidR="004600F0" w:rsidRPr="004600F0" w:rsidRDefault="004600F0" w:rsidP="004600F0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ar-SA"/>
              </w:rPr>
            </w:pPr>
            <w:r w:rsidRPr="004600F0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ar-SA"/>
              </w:rPr>
              <w:t xml:space="preserve">                            Atividades Desenvolvidas                                      Carga Horária</w:t>
            </w:r>
          </w:p>
        </w:tc>
      </w:tr>
      <w:tr w:rsidR="004600F0" w:rsidRPr="004600F0" w:rsidTr="00B53F32">
        <w:trPr>
          <w:trHeight w:val="454"/>
        </w:trPr>
        <w:tc>
          <w:tcPr>
            <w:tcW w:w="6300" w:type="dxa"/>
            <w:tcBorders>
              <w:right w:val="single" w:sz="2" w:space="0" w:color="auto"/>
            </w:tcBorders>
          </w:tcPr>
          <w:p w:rsidR="004600F0" w:rsidRPr="00300330" w:rsidRDefault="004600F0" w:rsidP="000164AB">
            <w:pPr>
              <w:suppressAutoHyphens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ar-SA"/>
              </w:rPr>
            </w:pPr>
          </w:p>
        </w:tc>
        <w:tc>
          <w:tcPr>
            <w:tcW w:w="3056" w:type="dxa"/>
            <w:tcBorders>
              <w:left w:val="single" w:sz="2" w:space="0" w:color="auto"/>
            </w:tcBorders>
          </w:tcPr>
          <w:p w:rsidR="004600F0" w:rsidRPr="004600F0" w:rsidRDefault="004600F0" w:rsidP="004600F0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4600F0" w:rsidRPr="004600F0" w:rsidTr="00632416">
        <w:trPr>
          <w:trHeight w:val="454"/>
        </w:trPr>
        <w:tc>
          <w:tcPr>
            <w:tcW w:w="6300" w:type="dxa"/>
          </w:tcPr>
          <w:p w:rsidR="004600F0" w:rsidRPr="00300330" w:rsidRDefault="004600F0" w:rsidP="004600F0">
            <w:pPr>
              <w:suppressAutoHyphens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ar-SA"/>
              </w:rPr>
            </w:pPr>
          </w:p>
        </w:tc>
        <w:tc>
          <w:tcPr>
            <w:tcW w:w="3056" w:type="dxa"/>
          </w:tcPr>
          <w:p w:rsidR="004600F0" w:rsidRPr="004600F0" w:rsidRDefault="004600F0" w:rsidP="004600F0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4600F0" w:rsidRPr="004600F0" w:rsidTr="00632416">
        <w:trPr>
          <w:trHeight w:val="454"/>
        </w:trPr>
        <w:tc>
          <w:tcPr>
            <w:tcW w:w="6300" w:type="dxa"/>
          </w:tcPr>
          <w:p w:rsidR="004600F0" w:rsidRPr="004600F0" w:rsidRDefault="004600F0" w:rsidP="004600F0">
            <w:pPr>
              <w:suppressAutoHyphens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ar-SA"/>
              </w:rPr>
            </w:pPr>
          </w:p>
        </w:tc>
        <w:tc>
          <w:tcPr>
            <w:tcW w:w="3056" w:type="dxa"/>
          </w:tcPr>
          <w:p w:rsidR="004600F0" w:rsidRPr="004600F0" w:rsidRDefault="004600F0" w:rsidP="004600F0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4600F0" w:rsidRPr="004600F0" w:rsidTr="00632416">
        <w:trPr>
          <w:trHeight w:val="454"/>
        </w:trPr>
        <w:tc>
          <w:tcPr>
            <w:tcW w:w="6300" w:type="dxa"/>
          </w:tcPr>
          <w:p w:rsidR="004600F0" w:rsidRPr="004600F0" w:rsidRDefault="004600F0" w:rsidP="004600F0">
            <w:pPr>
              <w:suppressAutoHyphens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ar-SA"/>
              </w:rPr>
            </w:pPr>
          </w:p>
        </w:tc>
        <w:tc>
          <w:tcPr>
            <w:tcW w:w="3056" w:type="dxa"/>
          </w:tcPr>
          <w:p w:rsidR="004600F0" w:rsidRPr="004600F0" w:rsidRDefault="004600F0" w:rsidP="004600F0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4600F0" w:rsidRPr="004600F0" w:rsidTr="00632416">
        <w:trPr>
          <w:trHeight w:val="454"/>
        </w:trPr>
        <w:tc>
          <w:tcPr>
            <w:tcW w:w="6300" w:type="dxa"/>
          </w:tcPr>
          <w:p w:rsidR="004600F0" w:rsidRPr="004600F0" w:rsidRDefault="004600F0" w:rsidP="004600F0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056" w:type="dxa"/>
          </w:tcPr>
          <w:p w:rsidR="004600F0" w:rsidRPr="004600F0" w:rsidRDefault="004600F0" w:rsidP="004600F0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4600F0" w:rsidRPr="004600F0" w:rsidTr="00632416">
        <w:trPr>
          <w:trHeight w:val="454"/>
        </w:trPr>
        <w:tc>
          <w:tcPr>
            <w:tcW w:w="6300" w:type="dxa"/>
            <w:hideMark/>
          </w:tcPr>
          <w:p w:rsidR="004600F0" w:rsidRPr="004600F0" w:rsidRDefault="004600F0" w:rsidP="004600F0">
            <w:pPr>
              <w:suppressAutoHyphens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ar-SA"/>
              </w:rPr>
            </w:pPr>
            <w:r w:rsidRPr="004600F0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ar-SA"/>
              </w:rPr>
              <w:t>TOTAL</w:t>
            </w:r>
          </w:p>
        </w:tc>
        <w:tc>
          <w:tcPr>
            <w:tcW w:w="3056" w:type="dxa"/>
            <w:hideMark/>
          </w:tcPr>
          <w:p w:rsidR="004600F0" w:rsidRPr="004600F0" w:rsidRDefault="00632416" w:rsidP="004600F0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71FF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12</w:t>
            </w:r>
            <w:r w:rsidR="004600F0" w:rsidRPr="004600F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horas</w:t>
            </w:r>
          </w:p>
        </w:tc>
      </w:tr>
    </w:tbl>
    <w:p w:rsidR="004600F0" w:rsidRPr="004600F0" w:rsidRDefault="004600F0" w:rsidP="004600F0">
      <w:pPr>
        <w:tabs>
          <w:tab w:val="left" w:pos="193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600F0" w:rsidRPr="004600F0" w:rsidRDefault="004600F0" w:rsidP="004600F0">
      <w:pPr>
        <w:tabs>
          <w:tab w:val="left" w:pos="193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600F0" w:rsidRPr="004600F0" w:rsidRDefault="00930B55" w:rsidP="004600F0">
      <w:pPr>
        <w:tabs>
          <w:tab w:val="left" w:pos="193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4</w:t>
      </w:r>
      <w:r w:rsidR="004600F0" w:rsidRPr="004600F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. PLANO SEMESTRAL</w:t>
      </w:r>
      <w:r w:rsidR="004600F0" w:rsidRPr="004600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4600F0" w:rsidRPr="004600F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DE ATIVIDADES DO MONITOR</w:t>
      </w:r>
      <w:r w:rsidR="004600F0" w:rsidRPr="004600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(as atividades serão realizadas com carga horária de </w:t>
      </w:r>
      <w:r w:rsidR="00E4014F">
        <w:rPr>
          <w:rFonts w:ascii="Times New Roman" w:eastAsia="Times New Roman" w:hAnsi="Times New Roman" w:cs="Times New Roman"/>
          <w:sz w:val="24"/>
          <w:szCs w:val="24"/>
          <w:lang w:eastAsia="ar-SA"/>
        </w:rPr>
        <w:t>12</w:t>
      </w:r>
      <w:r w:rsidR="004600F0" w:rsidRPr="004600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horas)</w:t>
      </w:r>
    </w:p>
    <w:p w:rsidR="004600F0" w:rsidRPr="004600F0" w:rsidRDefault="004600F0" w:rsidP="004600F0">
      <w:pPr>
        <w:tabs>
          <w:tab w:val="left" w:pos="193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0" w:type="auto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472"/>
        <w:gridCol w:w="2694"/>
        <w:gridCol w:w="3083"/>
      </w:tblGrid>
      <w:tr w:rsidR="004600F0" w:rsidRPr="004600F0" w:rsidTr="000164AB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0F0" w:rsidRPr="004600F0" w:rsidRDefault="004600F0" w:rsidP="004600F0">
            <w:pPr>
              <w:tabs>
                <w:tab w:val="left" w:pos="1935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4600F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 xml:space="preserve">Atividades propostas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0F0" w:rsidRPr="004600F0" w:rsidRDefault="004600F0" w:rsidP="004600F0">
            <w:pPr>
              <w:tabs>
                <w:tab w:val="left" w:pos="1935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4600F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>Cronograma (mês/ano)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0F0" w:rsidRPr="004600F0" w:rsidRDefault="004600F0" w:rsidP="004600F0">
            <w:pPr>
              <w:tabs>
                <w:tab w:val="left" w:pos="1935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4600F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>Resultados Previstos</w:t>
            </w:r>
          </w:p>
        </w:tc>
      </w:tr>
      <w:tr w:rsidR="004600F0" w:rsidRPr="004600F0" w:rsidTr="000164AB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0F0" w:rsidRPr="00300330" w:rsidRDefault="004600F0" w:rsidP="004600F0">
            <w:pPr>
              <w:tabs>
                <w:tab w:val="left" w:pos="1935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0F0" w:rsidRPr="00300330" w:rsidRDefault="004600F0" w:rsidP="00B53F32">
            <w:pPr>
              <w:tabs>
                <w:tab w:val="left" w:pos="1935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0F0" w:rsidRPr="00300330" w:rsidRDefault="004600F0" w:rsidP="004600F0">
            <w:pPr>
              <w:tabs>
                <w:tab w:val="left" w:pos="1935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</w:p>
        </w:tc>
      </w:tr>
      <w:tr w:rsidR="004600F0" w:rsidRPr="004600F0" w:rsidTr="000164AB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0F0" w:rsidRPr="00300330" w:rsidRDefault="004600F0" w:rsidP="004600F0">
            <w:pPr>
              <w:tabs>
                <w:tab w:val="left" w:pos="1935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0F0" w:rsidRPr="00300330" w:rsidRDefault="004600F0" w:rsidP="004600F0">
            <w:pPr>
              <w:tabs>
                <w:tab w:val="left" w:pos="1935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0F0" w:rsidRPr="00300330" w:rsidRDefault="004600F0" w:rsidP="004600F0">
            <w:pPr>
              <w:tabs>
                <w:tab w:val="left" w:pos="1935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</w:p>
        </w:tc>
      </w:tr>
      <w:tr w:rsidR="004600F0" w:rsidRPr="004600F0" w:rsidTr="000164AB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0F0" w:rsidRPr="00300330" w:rsidRDefault="004600F0" w:rsidP="004600F0">
            <w:pPr>
              <w:tabs>
                <w:tab w:val="left" w:pos="1935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0F0" w:rsidRPr="00300330" w:rsidRDefault="004600F0" w:rsidP="004600F0">
            <w:pPr>
              <w:tabs>
                <w:tab w:val="left" w:pos="1935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0F0" w:rsidRPr="00300330" w:rsidRDefault="004600F0" w:rsidP="004600F0">
            <w:pPr>
              <w:tabs>
                <w:tab w:val="left" w:pos="1935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</w:p>
        </w:tc>
      </w:tr>
      <w:tr w:rsidR="004600F0" w:rsidRPr="004600F0" w:rsidTr="000164AB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0F0" w:rsidRPr="00300330" w:rsidRDefault="004600F0" w:rsidP="004600F0">
            <w:pPr>
              <w:tabs>
                <w:tab w:val="left" w:pos="1935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0F0" w:rsidRPr="00300330" w:rsidRDefault="004600F0" w:rsidP="004600F0">
            <w:pPr>
              <w:tabs>
                <w:tab w:val="left" w:pos="1935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0F0" w:rsidRPr="00300330" w:rsidRDefault="004600F0" w:rsidP="004600F0">
            <w:pPr>
              <w:tabs>
                <w:tab w:val="left" w:pos="1935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</w:p>
        </w:tc>
      </w:tr>
      <w:tr w:rsidR="004600F0" w:rsidRPr="004600F0" w:rsidTr="000164AB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0F0" w:rsidRPr="00300330" w:rsidRDefault="004600F0" w:rsidP="004600F0">
            <w:pPr>
              <w:tabs>
                <w:tab w:val="left" w:pos="1935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0F0" w:rsidRPr="00300330" w:rsidRDefault="004600F0" w:rsidP="004600F0">
            <w:pPr>
              <w:tabs>
                <w:tab w:val="left" w:pos="1935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0F0" w:rsidRPr="00300330" w:rsidRDefault="004600F0" w:rsidP="004600F0">
            <w:pPr>
              <w:tabs>
                <w:tab w:val="left" w:pos="1935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</w:p>
        </w:tc>
      </w:tr>
    </w:tbl>
    <w:p w:rsidR="004600F0" w:rsidRPr="004600F0" w:rsidRDefault="004600F0" w:rsidP="004600F0">
      <w:pPr>
        <w:tabs>
          <w:tab w:val="left" w:pos="193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600F0" w:rsidRPr="004600F0" w:rsidRDefault="004600F0" w:rsidP="004600F0">
      <w:pPr>
        <w:tabs>
          <w:tab w:val="left" w:pos="1935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4600F0" w:rsidRPr="004600F0" w:rsidRDefault="004600F0" w:rsidP="004600F0">
      <w:pPr>
        <w:tabs>
          <w:tab w:val="left" w:pos="193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600F0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Santo </w:t>
      </w:r>
      <w:r w:rsidR="00632416" w:rsidRPr="00F71FFA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Amaro</w:t>
      </w:r>
      <w:r w:rsidRPr="004600F0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,</w:t>
      </w:r>
      <w:r w:rsidR="00F71FFA" w:rsidRPr="00F71FFA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 ___/ </w:t>
      </w:r>
      <w:r w:rsidR="00AC06FB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___</w:t>
      </w:r>
      <w:r w:rsidR="00F71FFA" w:rsidRPr="00F71FFA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/ 201</w:t>
      </w:r>
      <w:r w:rsidR="00B53F32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5</w:t>
      </w:r>
    </w:p>
    <w:p w:rsidR="004600F0" w:rsidRPr="004600F0" w:rsidRDefault="004600F0" w:rsidP="004600F0">
      <w:pPr>
        <w:tabs>
          <w:tab w:val="left" w:pos="193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600F0" w:rsidRPr="004600F0" w:rsidRDefault="004600F0" w:rsidP="004600F0">
      <w:pPr>
        <w:tabs>
          <w:tab w:val="left" w:pos="193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600F0" w:rsidRPr="004600F0" w:rsidRDefault="004600F0" w:rsidP="004600F0">
      <w:pPr>
        <w:tabs>
          <w:tab w:val="left" w:pos="193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600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_______________________________________           </w:t>
      </w:r>
    </w:p>
    <w:p w:rsidR="004600F0" w:rsidRPr="004600F0" w:rsidRDefault="004600F0" w:rsidP="004600F0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4600F0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   Assinatura do Docente Orientador</w:t>
      </w:r>
      <w:r w:rsidRPr="004600F0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ab/>
      </w:r>
      <w:r w:rsidRPr="004600F0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ab/>
      </w:r>
    </w:p>
    <w:p w:rsidR="00516E72" w:rsidRDefault="00516E72" w:rsidP="004600F0">
      <w:pPr>
        <w:tabs>
          <w:tab w:val="left" w:pos="1935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516E72" w:rsidRDefault="00516E72" w:rsidP="004600F0">
      <w:pPr>
        <w:tabs>
          <w:tab w:val="left" w:pos="1935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4600F0" w:rsidRPr="004600F0" w:rsidRDefault="002E7D95" w:rsidP="004600F0">
      <w:pPr>
        <w:tabs>
          <w:tab w:val="left" w:pos="1935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Questões</w:t>
      </w:r>
      <w:r w:rsidR="004600F0" w:rsidRPr="004600F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que cairão na prova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escrita</w:t>
      </w:r>
      <w:r w:rsidR="004600F0" w:rsidRPr="004600F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do processo seletivo:</w:t>
      </w:r>
    </w:p>
    <w:tbl>
      <w:tblPr>
        <w:tblStyle w:val="Tabelacomgrade"/>
        <w:tblW w:w="0" w:type="auto"/>
        <w:tblLook w:val="04A0"/>
      </w:tblPr>
      <w:tblGrid>
        <w:gridCol w:w="9211"/>
      </w:tblGrid>
      <w:tr w:rsidR="00516E72" w:rsidTr="00516E72">
        <w:tc>
          <w:tcPr>
            <w:tcW w:w="9211" w:type="dxa"/>
          </w:tcPr>
          <w:p w:rsidR="00516E72" w:rsidRDefault="00516E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E72" w:rsidTr="00516E72">
        <w:tc>
          <w:tcPr>
            <w:tcW w:w="9211" w:type="dxa"/>
          </w:tcPr>
          <w:p w:rsidR="00516E72" w:rsidRDefault="00516E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E72" w:rsidTr="00516E72">
        <w:tc>
          <w:tcPr>
            <w:tcW w:w="9211" w:type="dxa"/>
          </w:tcPr>
          <w:p w:rsidR="00516E72" w:rsidRDefault="00516E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E72" w:rsidTr="00516E72">
        <w:tc>
          <w:tcPr>
            <w:tcW w:w="9211" w:type="dxa"/>
          </w:tcPr>
          <w:p w:rsidR="00516E72" w:rsidRDefault="00516E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E72" w:rsidTr="00516E72">
        <w:tc>
          <w:tcPr>
            <w:tcW w:w="9211" w:type="dxa"/>
          </w:tcPr>
          <w:p w:rsidR="00516E72" w:rsidRDefault="00516E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E72" w:rsidTr="00516E72">
        <w:tc>
          <w:tcPr>
            <w:tcW w:w="9211" w:type="dxa"/>
          </w:tcPr>
          <w:p w:rsidR="00516E72" w:rsidRDefault="00516E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E72" w:rsidTr="00516E72">
        <w:tc>
          <w:tcPr>
            <w:tcW w:w="9211" w:type="dxa"/>
          </w:tcPr>
          <w:p w:rsidR="00516E72" w:rsidRDefault="00516E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E72" w:rsidTr="00516E72">
        <w:tc>
          <w:tcPr>
            <w:tcW w:w="9211" w:type="dxa"/>
          </w:tcPr>
          <w:p w:rsidR="00516E72" w:rsidRDefault="00516E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E72" w:rsidTr="00516E72">
        <w:tc>
          <w:tcPr>
            <w:tcW w:w="9211" w:type="dxa"/>
          </w:tcPr>
          <w:p w:rsidR="00516E72" w:rsidRDefault="00516E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E72" w:rsidTr="00516E72">
        <w:tc>
          <w:tcPr>
            <w:tcW w:w="9211" w:type="dxa"/>
          </w:tcPr>
          <w:p w:rsidR="00516E72" w:rsidRDefault="00516E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E72" w:rsidTr="00516E72">
        <w:tc>
          <w:tcPr>
            <w:tcW w:w="9211" w:type="dxa"/>
          </w:tcPr>
          <w:p w:rsidR="00516E72" w:rsidRDefault="00516E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E72" w:rsidTr="00516E72">
        <w:tc>
          <w:tcPr>
            <w:tcW w:w="9211" w:type="dxa"/>
          </w:tcPr>
          <w:p w:rsidR="00516E72" w:rsidRDefault="00516E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E72" w:rsidTr="00516E72">
        <w:tc>
          <w:tcPr>
            <w:tcW w:w="9211" w:type="dxa"/>
          </w:tcPr>
          <w:p w:rsidR="00516E72" w:rsidRDefault="00516E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E72" w:rsidTr="00516E72">
        <w:tc>
          <w:tcPr>
            <w:tcW w:w="9211" w:type="dxa"/>
          </w:tcPr>
          <w:p w:rsidR="00516E72" w:rsidRDefault="00516E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E72" w:rsidTr="00516E72">
        <w:tc>
          <w:tcPr>
            <w:tcW w:w="9211" w:type="dxa"/>
          </w:tcPr>
          <w:p w:rsidR="00516E72" w:rsidRDefault="00516E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E72" w:rsidTr="00516E72">
        <w:tc>
          <w:tcPr>
            <w:tcW w:w="9211" w:type="dxa"/>
          </w:tcPr>
          <w:p w:rsidR="00516E72" w:rsidRDefault="00516E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E72" w:rsidTr="00516E72">
        <w:tc>
          <w:tcPr>
            <w:tcW w:w="9211" w:type="dxa"/>
          </w:tcPr>
          <w:p w:rsidR="00516E72" w:rsidRDefault="00516E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16E72" w:rsidRPr="00F71FFA" w:rsidRDefault="00516E72">
      <w:pPr>
        <w:rPr>
          <w:rFonts w:ascii="Times New Roman" w:hAnsi="Times New Roman" w:cs="Times New Roman"/>
          <w:sz w:val="24"/>
          <w:szCs w:val="24"/>
        </w:rPr>
      </w:pPr>
    </w:p>
    <w:sectPr w:rsidR="00516E72" w:rsidRPr="00F71FFA" w:rsidSect="00516E72">
      <w:pgSz w:w="11906" w:h="16838"/>
      <w:pgMar w:top="1701" w:right="1134" w:bottom="1134" w:left="1701" w:header="283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B5419" w:rsidRDefault="00BB5419" w:rsidP="00516E72">
      <w:pPr>
        <w:spacing w:after="0" w:line="240" w:lineRule="auto"/>
      </w:pPr>
      <w:r>
        <w:separator/>
      </w:r>
    </w:p>
  </w:endnote>
  <w:endnote w:type="continuationSeparator" w:id="1">
    <w:p w:rsidR="00BB5419" w:rsidRDefault="00BB5419" w:rsidP="00516E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B5419" w:rsidRDefault="00BB5419" w:rsidP="00516E72">
      <w:pPr>
        <w:spacing w:after="0" w:line="240" w:lineRule="auto"/>
      </w:pPr>
      <w:r>
        <w:separator/>
      </w:r>
    </w:p>
  </w:footnote>
  <w:footnote w:type="continuationSeparator" w:id="1">
    <w:p w:rsidR="00BB5419" w:rsidRDefault="00BB5419" w:rsidP="00516E7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600F0"/>
    <w:rsid w:val="000164AB"/>
    <w:rsid w:val="0018323C"/>
    <w:rsid w:val="00294C57"/>
    <w:rsid w:val="002E7D95"/>
    <w:rsid w:val="00300330"/>
    <w:rsid w:val="00424498"/>
    <w:rsid w:val="004600F0"/>
    <w:rsid w:val="00516E72"/>
    <w:rsid w:val="00632416"/>
    <w:rsid w:val="00677EB6"/>
    <w:rsid w:val="00715739"/>
    <w:rsid w:val="00860FD4"/>
    <w:rsid w:val="00930B55"/>
    <w:rsid w:val="009F2E55"/>
    <w:rsid w:val="00A72314"/>
    <w:rsid w:val="00AB22E0"/>
    <w:rsid w:val="00AB7E3A"/>
    <w:rsid w:val="00AC06FB"/>
    <w:rsid w:val="00B53F32"/>
    <w:rsid w:val="00B93521"/>
    <w:rsid w:val="00BB5419"/>
    <w:rsid w:val="00E4014F"/>
    <w:rsid w:val="00F34F3C"/>
    <w:rsid w:val="00F71F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4498"/>
  </w:style>
  <w:style w:type="paragraph" w:styleId="Ttulo1">
    <w:name w:val="heading 1"/>
    <w:basedOn w:val="Normal"/>
    <w:next w:val="Normal"/>
    <w:link w:val="Ttulo1Char"/>
    <w:uiPriority w:val="9"/>
    <w:qFormat/>
    <w:rsid w:val="0042449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42449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42449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4">
    <w:name w:val="heading 4"/>
    <w:basedOn w:val="Normal"/>
    <w:next w:val="Normal"/>
    <w:link w:val="Ttulo4Char"/>
    <w:uiPriority w:val="9"/>
    <w:unhideWhenUsed/>
    <w:qFormat/>
    <w:rsid w:val="0042449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tulo5">
    <w:name w:val="heading 5"/>
    <w:basedOn w:val="Normal"/>
    <w:next w:val="Normal"/>
    <w:link w:val="Ttulo5Char"/>
    <w:uiPriority w:val="9"/>
    <w:unhideWhenUsed/>
    <w:qFormat/>
    <w:rsid w:val="0042449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6">
    <w:name w:val="heading 6"/>
    <w:basedOn w:val="Normal"/>
    <w:next w:val="Normal"/>
    <w:link w:val="Ttulo6Char"/>
    <w:uiPriority w:val="9"/>
    <w:unhideWhenUsed/>
    <w:qFormat/>
    <w:rsid w:val="00424498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424498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har"/>
    <w:uiPriority w:val="9"/>
    <w:unhideWhenUsed/>
    <w:qFormat/>
    <w:rsid w:val="00424498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tulo9">
    <w:name w:val="heading 9"/>
    <w:basedOn w:val="Normal"/>
    <w:next w:val="Normal"/>
    <w:link w:val="Ttulo9Char"/>
    <w:uiPriority w:val="9"/>
    <w:unhideWhenUsed/>
    <w:qFormat/>
    <w:rsid w:val="00424498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42449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tulo2Char">
    <w:name w:val="Título 2 Char"/>
    <w:basedOn w:val="Fontepargpadro"/>
    <w:link w:val="Ttulo2"/>
    <w:uiPriority w:val="9"/>
    <w:rsid w:val="0042449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rsid w:val="0042449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Ttulo4Char">
    <w:name w:val="Título 4 Char"/>
    <w:basedOn w:val="Fontepargpadro"/>
    <w:link w:val="Ttulo4"/>
    <w:uiPriority w:val="9"/>
    <w:rsid w:val="0042449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Ttulo5Char">
    <w:name w:val="Título 5 Char"/>
    <w:basedOn w:val="Fontepargpadro"/>
    <w:link w:val="Ttulo5"/>
    <w:uiPriority w:val="9"/>
    <w:rsid w:val="00424498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Ttulo6Char">
    <w:name w:val="Título 6 Char"/>
    <w:basedOn w:val="Fontepargpadro"/>
    <w:link w:val="Ttulo6"/>
    <w:uiPriority w:val="9"/>
    <w:rsid w:val="00424498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Ttulo7Char">
    <w:name w:val="Título 7 Char"/>
    <w:basedOn w:val="Fontepargpadro"/>
    <w:link w:val="Ttulo7"/>
    <w:uiPriority w:val="9"/>
    <w:rsid w:val="0042449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tulo8Char">
    <w:name w:val="Título 8 Char"/>
    <w:basedOn w:val="Fontepargpadro"/>
    <w:link w:val="Ttulo8"/>
    <w:uiPriority w:val="9"/>
    <w:rsid w:val="0042449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tulo9Char">
    <w:name w:val="Título 9 Char"/>
    <w:basedOn w:val="Fontepargpadro"/>
    <w:link w:val="Ttulo9"/>
    <w:uiPriority w:val="9"/>
    <w:rsid w:val="0042449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tulo">
    <w:name w:val="Title"/>
    <w:basedOn w:val="Normal"/>
    <w:next w:val="Normal"/>
    <w:link w:val="TtuloChar"/>
    <w:uiPriority w:val="10"/>
    <w:qFormat/>
    <w:rsid w:val="00424498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har">
    <w:name w:val="Título Char"/>
    <w:basedOn w:val="Fontepargpadro"/>
    <w:link w:val="Ttulo"/>
    <w:uiPriority w:val="10"/>
    <w:rsid w:val="0042449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tulo">
    <w:name w:val="Subtitle"/>
    <w:basedOn w:val="Normal"/>
    <w:next w:val="Normal"/>
    <w:link w:val="SubttuloChar"/>
    <w:uiPriority w:val="11"/>
    <w:qFormat/>
    <w:rsid w:val="00424498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424498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nfaseSutil">
    <w:name w:val="Subtle Emphasis"/>
    <w:basedOn w:val="Fontepargpadro"/>
    <w:uiPriority w:val="19"/>
    <w:qFormat/>
    <w:rsid w:val="00424498"/>
    <w:rPr>
      <w:i/>
      <w:iCs/>
      <w:color w:val="808080" w:themeColor="text1" w:themeTint="7F"/>
    </w:rPr>
  </w:style>
  <w:style w:type="character" w:styleId="nfase">
    <w:name w:val="Emphasis"/>
    <w:basedOn w:val="Fontepargpadro"/>
    <w:uiPriority w:val="20"/>
    <w:qFormat/>
    <w:rsid w:val="00424498"/>
    <w:rPr>
      <w:i/>
      <w:iCs/>
    </w:rPr>
  </w:style>
  <w:style w:type="character" w:styleId="nfaseIntensa">
    <w:name w:val="Intense Emphasis"/>
    <w:basedOn w:val="Fontepargpadro"/>
    <w:uiPriority w:val="21"/>
    <w:qFormat/>
    <w:rsid w:val="00424498"/>
    <w:rPr>
      <w:b/>
      <w:bCs/>
      <w:i/>
      <w:iCs/>
      <w:color w:val="4F81BD" w:themeColor="accent1"/>
    </w:rPr>
  </w:style>
  <w:style w:type="character" w:styleId="Forte">
    <w:name w:val="Strong"/>
    <w:basedOn w:val="Fontepargpadro"/>
    <w:uiPriority w:val="22"/>
    <w:qFormat/>
    <w:rsid w:val="00424498"/>
    <w:rPr>
      <w:b/>
      <w:bCs/>
    </w:rPr>
  </w:style>
  <w:style w:type="paragraph" w:styleId="Citao">
    <w:name w:val="Quote"/>
    <w:basedOn w:val="Normal"/>
    <w:next w:val="Normal"/>
    <w:link w:val="CitaoChar"/>
    <w:uiPriority w:val="29"/>
    <w:qFormat/>
    <w:rsid w:val="00424498"/>
    <w:rPr>
      <w:i/>
      <w:iCs/>
      <w:color w:val="000000" w:themeColor="text1"/>
    </w:rPr>
  </w:style>
  <w:style w:type="character" w:customStyle="1" w:styleId="CitaoChar">
    <w:name w:val="Citação Char"/>
    <w:basedOn w:val="Fontepargpadro"/>
    <w:link w:val="Citao"/>
    <w:uiPriority w:val="29"/>
    <w:rsid w:val="00424498"/>
    <w:rPr>
      <w:i/>
      <w:iCs/>
      <w:color w:val="000000" w:themeColor="text1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424498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424498"/>
    <w:rPr>
      <w:b/>
      <w:bCs/>
      <w:i/>
      <w:iCs/>
      <w:color w:val="4F81BD" w:themeColor="accent1"/>
    </w:rPr>
  </w:style>
  <w:style w:type="character" w:styleId="RefernciaSutil">
    <w:name w:val="Subtle Reference"/>
    <w:basedOn w:val="Fontepargpadro"/>
    <w:uiPriority w:val="31"/>
    <w:qFormat/>
    <w:rsid w:val="00424498"/>
    <w:rPr>
      <w:smallCaps/>
      <w:color w:val="C0504D" w:themeColor="accent2"/>
      <w:u w:val="single"/>
    </w:rPr>
  </w:style>
  <w:style w:type="character" w:styleId="RefernciaIntensa">
    <w:name w:val="Intense Reference"/>
    <w:basedOn w:val="Fontepargpadro"/>
    <w:uiPriority w:val="32"/>
    <w:qFormat/>
    <w:rsid w:val="00424498"/>
    <w:rPr>
      <w:b/>
      <w:bCs/>
      <w:smallCaps/>
      <w:color w:val="C0504D" w:themeColor="accent2"/>
      <w:spacing w:val="5"/>
      <w:u w:val="single"/>
    </w:rPr>
  </w:style>
  <w:style w:type="character" w:styleId="TtulodoLivro">
    <w:name w:val="Book Title"/>
    <w:basedOn w:val="Fontepargpadro"/>
    <w:uiPriority w:val="33"/>
    <w:qFormat/>
    <w:rsid w:val="00424498"/>
    <w:rPr>
      <w:b/>
      <w:bCs/>
      <w:smallCaps/>
      <w:spacing w:val="5"/>
    </w:rPr>
  </w:style>
  <w:style w:type="paragraph" w:styleId="PargrafodaLista">
    <w:name w:val="List Paragraph"/>
    <w:basedOn w:val="Normal"/>
    <w:uiPriority w:val="34"/>
    <w:qFormat/>
    <w:rsid w:val="00424498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424498"/>
    <w:rPr>
      <w:color w:val="0000FF" w:themeColor="hyperlink"/>
      <w:u w:val="single"/>
    </w:rPr>
  </w:style>
  <w:style w:type="character" w:styleId="HiperlinkVisitado">
    <w:name w:val="FollowedHyperlink"/>
    <w:basedOn w:val="Fontepargpadro"/>
    <w:uiPriority w:val="99"/>
    <w:unhideWhenUsed/>
    <w:rsid w:val="00424498"/>
    <w:rPr>
      <w:color w:val="800080" w:themeColor="followedHyperlink"/>
      <w:u w:val="single"/>
    </w:rPr>
  </w:style>
  <w:style w:type="table" w:styleId="Tabelacomgrade">
    <w:name w:val="Table Grid"/>
    <w:basedOn w:val="Tabelanormal"/>
    <w:uiPriority w:val="59"/>
    <w:rsid w:val="0063241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E401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4014F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semiHidden/>
    <w:unhideWhenUsed/>
    <w:rsid w:val="00516E7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516E72"/>
  </w:style>
  <w:style w:type="paragraph" w:styleId="Rodap">
    <w:name w:val="footer"/>
    <w:basedOn w:val="Normal"/>
    <w:link w:val="RodapChar"/>
    <w:uiPriority w:val="99"/>
    <w:semiHidden/>
    <w:unhideWhenUsed/>
    <w:rsid w:val="00516E7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516E7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695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26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%2015\Root\Templates\1046\Word%202010%20l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Word 2010 look</Template>
  <TotalTime>1</TotalTime>
  <Pages>2</Pages>
  <Words>184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Tati</dc:creator>
  <cp:lastModifiedBy>CECULT</cp:lastModifiedBy>
  <cp:revision>2</cp:revision>
  <dcterms:created xsi:type="dcterms:W3CDTF">2018-08-01T17:26:00Z</dcterms:created>
  <dcterms:modified xsi:type="dcterms:W3CDTF">2018-08-01T17:26:00Z</dcterms:modified>
</cp:coreProperties>
</file>