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ED2" w:rsidRPr="00F71CF8" w:rsidRDefault="00C64ED2" w:rsidP="007F1D0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AA1A18">
        <w:rPr>
          <w:rFonts w:ascii="Times New Roman" w:hAnsi="Times New Roman" w:cs="Times New Roman"/>
          <w:noProof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15" o:spid="_x0000_i1025" type="#_x0000_t75" alt="marca-vertical-UFRB-JPG" style="width:103.5pt;height:33.75pt;visibility:visible">
            <v:imagedata r:id="rId7" o:title="" croptop="13302f" cropbottom="25752f" cropleft="9809f" cropright="10073f"/>
          </v:shape>
        </w:pict>
      </w:r>
      <w:r w:rsidRPr="00F71CF8">
        <w:rPr>
          <w:rFonts w:ascii="Times New Roman" w:hAnsi="Times New Roman" w:cs="Times New Roman"/>
          <w:b/>
          <w:bCs/>
        </w:rPr>
        <w:t xml:space="preserve">      </w:t>
      </w:r>
      <w:r w:rsidRPr="00AA1A18">
        <w:rPr>
          <w:rFonts w:ascii="Times New Roman" w:hAnsi="Times New Roman" w:cs="Times New Roman"/>
          <w:noProof/>
          <w:lang w:eastAsia="pt-BR"/>
        </w:rPr>
        <w:pict>
          <v:shape id="Imagem 16" o:spid="_x0000_i1026" type="#_x0000_t75" alt="Imagem relacionada" style="width:170.25pt;height:39pt;visibility:visible">
            <v:imagedata r:id="rId8" o:title=""/>
          </v:shape>
        </w:pict>
      </w:r>
      <w:r w:rsidRPr="00F71CF8">
        <w:rPr>
          <w:rFonts w:ascii="Times New Roman" w:hAnsi="Times New Roman" w:cs="Times New Roman"/>
          <w:b/>
          <w:bCs/>
        </w:rPr>
        <w:t xml:space="preserve">           </w:t>
      </w:r>
      <w:r w:rsidRPr="00AA1A18">
        <w:rPr>
          <w:rFonts w:ascii="Times New Roman" w:hAnsi="Times New Roman" w:cs="Times New Roman"/>
          <w:noProof/>
          <w:lang w:eastAsia="pt-BR"/>
        </w:rPr>
        <w:pict>
          <v:shape id="Imagem 17" o:spid="_x0000_i1027" type="#_x0000_t75" style="width:84.75pt;height:36.75pt;visibility:visible">
            <v:imagedata r:id="rId9" o:title="" croptop="19770f" cropbottom="18708f" cropleft="9014f" cropright="9104f"/>
          </v:shape>
        </w:pict>
      </w:r>
      <w:r w:rsidRPr="00F71CF8">
        <w:rPr>
          <w:rFonts w:ascii="Times New Roman" w:hAnsi="Times New Roman" w:cs="Times New Roman"/>
          <w:b/>
          <w:bCs/>
        </w:rPr>
        <w:t xml:space="preserve">                             </w:t>
      </w:r>
    </w:p>
    <w:p w:rsidR="00C64ED2" w:rsidRPr="00F71CF8" w:rsidRDefault="00C64ED2" w:rsidP="00F317D6">
      <w:pPr>
        <w:spacing w:after="0" w:line="240" w:lineRule="auto"/>
        <w:ind w:left="-288" w:right="-28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71CF8">
        <w:rPr>
          <w:rFonts w:ascii="Times New Roman" w:hAnsi="Times New Roman" w:cs="Times New Roman"/>
          <w:b/>
          <w:bCs/>
          <w:color w:val="000000"/>
          <w:sz w:val="28"/>
          <w:szCs w:val="28"/>
        </w:rPr>
        <w:t>UNIVERSIDADE FEDERAL DO RECÔNCAVO DA BAHIA</w:t>
      </w:r>
    </w:p>
    <w:p w:rsidR="00C64ED2" w:rsidRPr="00F71CF8" w:rsidRDefault="00C64ED2" w:rsidP="00F317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1CF8">
        <w:rPr>
          <w:rFonts w:ascii="Times New Roman" w:hAnsi="Times New Roman" w:cs="Times New Roman"/>
          <w:b/>
          <w:bCs/>
          <w:sz w:val="24"/>
          <w:szCs w:val="24"/>
        </w:rPr>
        <w:t>Pró-Reitoria de Pesquisa e Pós-Graduação, Criação e Inovação</w:t>
      </w:r>
    </w:p>
    <w:p w:rsidR="00C64ED2" w:rsidRDefault="00C64ED2" w:rsidP="00F317D6">
      <w:pPr>
        <w:spacing w:after="0" w:line="240" w:lineRule="auto"/>
        <w:ind w:left="-288" w:right="-28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71C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Centro de Formação de Professores - CFP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| </w:t>
      </w:r>
      <w:r w:rsidRPr="00F71CF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Campus</w:t>
      </w:r>
      <w:r w:rsidRPr="00F71C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Amargosa</w:t>
      </w:r>
    </w:p>
    <w:p w:rsidR="00C64ED2" w:rsidRDefault="00C64ED2" w:rsidP="00F317D6">
      <w:pPr>
        <w:pBdr>
          <w:bottom w:val="single" w:sz="4" w:space="1" w:color="auto"/>
        </w:pBdr>
        <w:spacing w:after="0" w:line="240" w:lineRule="auto"/>
        <w:ind w:left="-288" w:right="-28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Plano de Capacitação Docente do CFP 2019-2023</w:t>
      </w:r>
    </w:p>
    <w:p w:rsidR="00C64ED2" w:rsidRDefault="00C64ED2" w:rsidP="00F317D6">
      <w:pPr>
        <w:spacing w:after="0" w:line="240" w:lineRule="auto"/>
        <w:ind w:left="-288" w:right="-28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64ED2" w:rsidRDefault="00C64ED2" w:rsidP="00F317D6">
      <w:pPr>
        <w:spacing w:after="0" w:line="240" w:lineRule="auto"/>
        <w:ind w:left="-288" w:right="-28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64ED2" w:rsidRPr="00624439" w:rsidRDefault="00C64ED2" w:rsidP="00F317D6">
      <w:pPr>
        <w:shd w:val="clear" w:color="auto" w:fill="BFBFBF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624439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FORMULÁRIO 1 - MANIFESTAÇÃO INICIAL DE INTERESSE DE AFASTAMENTO PARA CAPACITAÇÃO</w:t>
      </w:r>
      <w:r w:rsidRPr="00504E77"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  <w:lang w:eastAsia="pt-BR"/>
        </w:rPr>
        <w:t xml:space="preserve"> </w:t>
      </w:r>
    </w:p>
    <w:p w:rsidR="00C64ED2" w:rsidRDefault="00C64ED2" w:rsidP="00F317D6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</w:pPr>
    </w:p>
    <w:p w:rsidR="00C64ED2" w:rsidRPr="00B12926" w:rsidRDefault="00C64ED2" w:rsidP="00F317D6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B12926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Janela: (   ) Fevereiro    (   ) Junho</w:t>
      </w:r>
    </w:p>
    <w:p w:rsidR="00C64ED2" w:rsidRPr="00624439" w:rsidRDefault="00C64ED2" w:rsidP="00F317D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pt-BR"/>
        </w:rPr>
      </w:pPr>
    </w:p>
    <w:p w:rsidR="00C64ED2" w:rsidRPr="00B12926" w:rsidRDefault="00C64ED2" w:rsidP="00F317D6">
      <w:pPr>
        <w:shd w:val="clear" w:color="auto" w:fill="BFBFB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lang w:eastAsia="pt-BR"/>
        </w:rPr>
      </w:pPr>
      <w:r w:rsidRPr="00B12926">
        <w:rPr>
          <w:rFonts w:ascii="Times New Roman" w:hAnsi="Times New Roman" w:cs="Times New Roman"/>
          <w:b/>
          <w:bCs/>
          <w:color w:val="000000"/>
          <w:lang w:eastAsia="pt-BR"/>
        </w:rPr>
        <w:t>DADOS GERAIS</w:t>
      </w:r>
    </w:p>
    <w:p w:rsidR="00C64ED2" w:rsidRPr="00B12926" w:rsidRDefault="00C64ED2" w:rsidP="00F317D6">
      <w:pPr>
        <w:spacing w:after="0" w:line="240" w:lineRule="auto"/>
        <w:jc w:val="both"/>
        <w:rPr>
          <w:rFonts w:ascii="Times New Roman" w:hAnsi="Times New Roman" w:cs="Times New Roman"/>
          <w:color w:val="000000"/>
          <w:lang w:eastAsia="pt-BR"/>
        </w:rPr>
      </w:pPr>
      <w:r w:rsidRPr="00B12926">
        <w:rPr>
          <w:rFonts w:ascii="Times New Roman" w:hAnsi="Times New Roman" w:cs="Times New Roman"/>
          <w:color w:val="000000"/>
          <w:lang w:eastAsia="pt-BR"/>
        </w:rPr>
        <w:t xml:space="preserve">Docente interessado: </w:t>
      </w:r>
    </w:p>
    <w:p w:rsidR="00C64ED2" w:rsidRPr="00B12926" w:rsidRDefault="00C64ED2" w:rsidP="00F317D6">
      <w:pPr>
        <w:spacing w:after="0" w:line="240" w:lineRule="auto"/>
        <w:jc w:val="both"/>
        <w:rPr>
          <w:rFonts w:ascii="Times New Roman" w:hAnsi="Times New Roman" w:cs="Times New Roman"/>
          <w:color w:val="000000"/>
          <w:lang w:eastAsia="pt-BR"/>
        </w:rPr>
      </w:pPr>
      <w:r w:rsidRPr="00B12926">
        <w:rPr>
          <w:rFonts w:ascii="Times New Roman" w:hAnsi="Times New Roman" w:cs="Times New Roman"/>
          <w:color w:val="000000"/>
          <w:lang w:eastAsia="pt-BR"/>
        </w:rPr>
        <w:t>SIAPE:</w:t>
      </w:r>
    </w:p>
    <w:p w:rsidR="00C64ED2" w:rsidRPr="00B12926" w:rsidRDefault="00C64ED2" w:rsidP="00F317D6">
      <w:pPr>
        <w:spacing w:after="0" w:line="240" w:lineRule="auto"/>
        <w:jc w:val="both"/>
        <w:rPr>
          <w:rFonts w:ascii="Times New Roman" w:hAnsi="Times New Roman" w:cs="Times New Roman"/>
          <w:color w:val="000000"/>
          <w:lang w:eastAsia="pt-BR"/>
        </w:rPr>
      </w:pPr>
      <w:r w:rsidRPr="00B12926">
        <w:rPr>
          <w:rFonts w:ascii="Times New Roman" w:hAnsi="Times New Roman" w:cs="Times New Roman"/>
          <w:color w:val="000000"/>
          <w:lang w:eastAsia="pt-BR"/>
        </w:rPr>
        <w:t>Data de ingresso no CFP:</w:t>
      </w:r>
    </w:p>
    <w:p w:rsidR="00C64ED2" w:rsidRPr="00B12926" w:rsidRDefault="00C64ED2" w:rsidP="00F317D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12926">
        <w:rPr>
          <w:rFonts w:ascii="Times New Roman" w:hAnsi="Times New Roman" w:cs="Times New Roman"/>
        </w:rPr>
        <w:t>Área do Conhecimento à qual se vincula o interessado no CFP:</w:t>
      </w:r>
    </w:p>
    <w:p w:rsidR="00C64ED2" w:rsidRPr="00B12926" w:rsidRDefault="00C64ED2" w:rsidP="00F317D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64ED2" w:rsidRPr="00B12926" w:rsidRDefault="00C64ED2" w:rsidP="00F317D6">
      <w:pPr>
        <w:shd w:val="clear" w:color="auto" w:fill="BFBFBF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12926">
        <w:rPr>
          <w:rFonts w:ascii="Times New Roman" w:hAnsi="Times New Roman" w:cs="Times New Roman"/>
          <w:b/>
          <w:bCs/>
        </w:rPr>
        <w:t>DADOS DA CAPACITAÇÃO PRETENDIDA</w:t>
      </w:r>
    </w:p>
    <w:p w:rsidR="00C64ED2" w:rsidRPr="00B12926" w:rsidRDefault="00C64ED2" w:rsidP="00F317D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12926">
        <w:rPr>
          <w:rFonts w:ascii="Times New Roman" w:hAnsi="Times New Roman" w:cs="Times New Roman"/>
        </w:rPr>
        <w:t>Nível de capacitação para o qual pede afastamento: (   ) Mestrado  (   ) Doutorado  (   ) Pós-Doutorado</w:t>
      </w:r>
    </w:p>
    <w:p w:rsidR="00C64ED2" w:rsidRPr="00B12926" w:rsidRDefault="00C64ED2" w:rsidP="00F317D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12926">
        <w:rPr>
          <w:rFonts w:ascii="Times New Roman" w:hAnsi="Times New Roman" w:cs="Times New Roman"/>
        </w:rPr>
        <w:t>Instituição onde pretende se capacitar:</w:t>
      </w:r>
    </w:p>
    <w:p w:rsidR="00C64ED2" w:rsidRPr="00B12926" w:rsidRDefault="00C64ED2" w:rsidP="00F317D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12926">
        <w:rPr>
          <w:rFonts w:ascii="Times New Roman" w:hAnsi="Times New Roman" w:cs="Times New Roman"/>
        </w:rPr>
        <w:t>Programa onde pretende se capacitar:</w:t>
      </w:r>
    </w:p>
    <w:p w:rsidR="00C64ED2" w:rsidRPr="00B12926" w:rsidRDefault="00C64ED2" w:rsidP="00F317D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12926">
        <w:rPr>
          <w:rFonts w:ascii="Times New Roman" w:hAnsi="Times New Roman" w:cs="Times New Roman"/>
        </w:rPr>
        <w:t xml:space="preserve">Período de afastamento solicitado (data/mês/ano): </w:t>
      </w:r>
    </w:p>
    <w:p w:rsidR="00C64ED2" w:rsidRPr="00B12926" w:rsidRDefault="00C64ED2" w:rsidP="00F317D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C64ED2" w:rsidRPr="00B12926" w:rsidRDefault="00C64ED2" w:rsidP="00F317D6">
      <w:pPr>
        <w:shd w:val="clear" w:color="auto" w:fill="BFBFBF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12926">
        <w:rPr>
          <w:rFonts w:ascii="Times New Roman" w:hAnsi="Times New Roman" w:cs="Times New Roman"/>
          <w:b/>
          <w:bCs/>
        </w:rPr>
        <w:t>SOBRE AFASTAMENTOS ANTERIORES (se for o caso)</w:t>
      </w:r>
    </w:p>
    <w:p w:rsidR="00C64ED2" w:rsidRPr="00B12926" w:rsidRDefault="00C64ED2" w:rsidP="00F317D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12926">
        <w:rPr>
          <w:rFonts w:ascii="Times New Roman" w:hAnsi="Times New Roman" w:cs="Times New Roman"/>
          <w:b/>
          <w:bCs/>
        </w:rPr>
        <w:t>Durante o seu tempo de exercício profissional no CFP, já se afastou anteriormente, para:</w:t>
      </w:r>
    </w:p>
    <w:tbl>
      <w:tblPr>
        <w:tblW w:w="943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04"/>
        <w:gridCol w:w="1508"/>
        <w:gridCol w:w="2020"/>
      </w:tblGrid>
      <w:tr w:rsidR="00C64ED2" w:rsidRPr="00B12926">
        <w:trPr>
          <w:trHeight w:val="113"/>
        </w:trPr>
        <w:tc>
          <w:tcPr>
            <w:tcW w:w="5904" w:type="dxa"/>
          </w:tcPr>
          <w:p w:rsidR="00C64ED2" w:rsidRPr="00B12926" w:rsidRDefault="00C64ED2" w:rsidP="00C3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2926">
              <w:rPr>
                <w:rFonts w:ascii="Times New Roman" w:hAnsi="Times New Roman" w:cs="Times New Roman"/>
                <w:b/>
                <w:bCs/>
              </w:rPr>
              <w:t>Tipo de afastamento</w:t>
            </w:r>
          </w:p>
        </w:tc>
        <w:tc>
          <w:tcPr>
            <w:tcW w:w="1508" w:type="dxa"/>
          </w:tcPr>
          <w:p w:rsidR="00C64ED2" w:rsidRPr="00B12926" w:rsidRDefault="00C64ED2" w:rsidP="00C3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2926">
              <w:rPr>
                <w:rFonts w:ascii="Times New Roman" w:hAnsi="Times New Roman" w:cs="Times New Roman"/>
                <w:b/>
                <w:bCs/>
              </w:rPr>
              <w:t>Início</w:t>
            </w:r>
          </w:p>
        </w:tc>
        <w:tc>
          <w:tcPr>
            <w:tcW w:w="2020" w:type="dxa"/>
          </w:tcPr>
          <w:p w:rsidR="00C64ED2" w:rsidRPr="00B12926" w:rsidRDefault="00C64ED2" w:rsidP="00C3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2926">
              <w:rPr>
                <w:rFonts w:ascii="Times New Roman" w:hAnsi="Times New Roman" w:cs="Times New Roman"/>
                <w:b/>
                <w:bCs/>
              </w:rPr>
              <w:t>Fim*</w:t>
            </w:r>
          </w:p>
        </w:tc>
      </w:tr>
      <w:tr w:rsidR="00C64ED2" w:rsidRPr="00B12926">
        <w:trPr>
          <w:trHeight w:val="113"/>
        </w:trPr>
        <w:tc>
          <w:tcPr>
            <w:tcW w:w="5904" w:type="dxa"/>
            <w:vMerge w:val="restart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12926">
              <w:rPr>
                <w:rFonts w:ascii="Times New Roman" w:hAnsi="Times New Roman" w:cs="Times New Roman"/>
              </w:rPr>
              <w:t>(  ) Licença para tratamento de saúde de pessoa da família</w:t>
            </w:r>
          </w:p>
        </w:tc>
        <w:tc>
          <w:tcPr>
            <w:tcW w:w="1508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0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64ED2" w:rsidRPr="00B12926">
        <w:trPr>
          <w:trHeight w:val="113"/>
        </w:trPr>
        <w:tc>
          <w:tcPr>
            <w:tcW w:w="5904" w:type="dxa"/>
            <w:vMerge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0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64ED2" w:rsidRPr="00B12926">
        <w:trPr>
          <w:trHeight w:val="113"/>
        </w:trPr>
        <w:tc>
          <w:tcPr>
            <w:tcW w:w="5904" w:type="dxa"/>
            <w:vMerge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0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64ED2" w:rsidRPr="00B12926">
        <w:trPr>
          <w:trHeight w:val="113"/>
        </w:trPr>
        <w:tc>
          <w:tcPr>
            <w:tcW w:w="5904" w:type="dxa"/>
            <w:vMerge w:val="restart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12926">
              <w:rPr>
                <w:rFonts w:ascii="Times New Roman" w:hAnsi="Times New Roman" w:cs="Times New Roman"/>
              </w:rPr>
              <w:t xml:space="preserve">(   ) Licença para atividades políticas </w:t>
            </w:r>
          </w:p>
        </w:tc>
        <w:tc>
          <w:tcPr>
            <w:tcW w:w="1508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0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64ED2" w:rsidRPr="00B12926">
        <w:trPr>
          <w:trHeight w:val="115"/>
        </w:trPr>
        <w:tc>
          <w:tcPr>
            <w:tcW w:w="5904" w:type="dxa"/>
            <w:vMerge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0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64ED2" w:rsidRPr="00B12926">
        <w:trPr>
          <w:trHeight w:val="115"/>
        </w:trPr>
        <w:tc>
          <w:tcPr>
            <w:tcW w:w="5904" w:type="dxa"/>
            <w:vMerge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0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64ED2" w:rsidRPr="00B12926">
        <w:trPr>
          <w:trHeight w:val="113"/>
        </w:trPr>
        <w:tc>
          <w:tcPr>
            <w:tcW w:w="5904" w:type="dxa"/>
            <w:vMerge w:val="restart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12926">
              <w:rPr>
                <w:rFonts w:ascii="Times New Roman" w:hAnsi="Times New Roman" w:cs="Times New Roman"/>
              </w:rPr>
              <w:t>(   ) Servir outro órgão ou entidade</w:t>
            </w:r>
          </w:p>
        </w:tc>
        <w:tc>
          <w:tcPr>
            <w:tcW w:w="1508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0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64ED2" w:rsidRPr="00B12926">
        <w:trPr>
          <w:trHeight w:val="113"/>
        </w:trPr>
        <w:tc>
          <w:tcPr>
            <w:tcW w:w="5904" w:type="dxa"/>
            <w:vMerge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0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64ED2" w:rsidRPr="00B12926">
        <w:trPr>
          <w:trHeight w:val="113"/>
        </w:trPr>
        <w:tc>
          <w:tcPr>
            <w:tcW w:w="5904" w:type="dxa"/>
            <w:vMerge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0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64ED2" w:rsidRPr="00B12926">
        <w:trPr>
          <w:trHeight w:val="113"/>
        </w:trPr>
        <w:tc>
          <w:tcPr>
            <w:tcW w:w="5904" w:type="dxa"/>
            <w:vMerge w:val="restart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12926">
              <w:rPr>
                <w:rFonts w:ascii="Times New Roman" w:hAnsi="Times New Roman" w:cs="Times New Roman"/>
              </w:rPr>
              <w:t>(   ) Exercício de mandato eletivo</w:t>
            </w:r>
          </w:p>
        </w:tc>
        <w:tc>
          <w:tcPr>
            <w:tcW w:w="1508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0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64ED2" w:rsidRPr="00B12926">
        <w:trPr>
          <w:trHeight w:val="115"/>
        </w:trPr>
        <w:tc>
          <w:tcPr>
            <w:tcW w:w="5904" w:type="dxa"/>
            <w:vMerge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0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64ED2" w:rsidRPr="00B12926">
        <w:trPr>
          <w:trHeight w:val="115"/>
        </w:trPr>
        <w:tc>
          <w:tcPr>
            <w:tcW w:w="5904" w:type="dxa"/>
            <w:vMerge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0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64ED2" w:rsidRPr="00B12926">
        <w:trPr>
          <w:trHeight w:val="190"/>
        </w:trPr>
        <w:tc>
          <w:tcPr>
            <w:tcW w:w="5904" w:type="dxa"/>
            <w:vMerge w:val="restart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12926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B12926">
              <w:rPr>
                <w:rFonts w:ascii="Times New Roman" w:hAnsi="Times New Roman" w:cs="Times New Roman"/>
              </w:rPr>
              <w:t>) Capacitação docente - afastamento por 3 meses</w:t>
            </w:r>
            <w:r w:rsidRPr="00B12926">
              <w:rPr>
                <w:rFonts w:ascii="Times New Roman" w:hAnsi="Times New Roman" w:cs="Times New Roman"/>
                <w:b/>
                <w:bCs/>
              </w:rPr>
              <w:t xml:space="preserve"> (quinquênio)</w:t>
            </w:r>
          </w:p>
        </w:tc>
        <w:tc>
          <w:tcPr>
            <w:tcW w:w="1508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0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64ED2" w:rsidRPr="00B12926">
        <w:trPr>
          <w:trHeight w:val="190"/>
        </w:trPr>
        <w:tc>
          <w:tcPr>
            <w:tcW w:w="5904" w:type="dxa"/>
            <w:vMerge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0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64ED2" w:rsidRPr="00B12926" w:rsidTr="00023035">
        <w:trPr>
          <w:trHeight w:val="194"/>
        </w:trPr>
        <w:tc>
          <w:tcPr>
            <w:tcW w:w="5904" w:type="dxa"/>
            <w:vMerge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0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64ED2" w:rsidRPr="00B12926">
        <w:trPr>
          <w:trHeight w:val="113"/>
        </w:trPr>
        <w:tc>
          <w:tcPr>
            <w:tcW w:w="5904" w:type="dxa"/>
            <w:vMerge w:val="restart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12926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12926">
              <w:rPr>
                <w:rFonts w:ascii="Times New Roman" w:hAnsi="Times New Roman" w:cs="Times New Roman"/>
              </w:rPr>
              <w:t xml:space="preserve">  ) Capacitação docente - mestrado, doutorado e pós-doutorado</w:t>
            </w:r>
          </w:p>
        </w:tc>
        <w:tc>
          <w:tcPr>
            <w:tcW w:w="1508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0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64ED2" w:rsidRPr="00B12926">
        <w:trPr>
          <w:trHeight w:val="113"/>
        </w:trPr>
        <w:tc>
          <w:tcPr>
            <w:tcW w:w="5904" w:type="dxa"/>
            <w:vMerge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08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20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64ED2" w:rsidRPr="00B12926">
        <w:trPr>
          <w:trHeight w:val="113"/>
        </w:trPr>
        <w:tc>
          <w:tcPr>
            <w:tcW w:w="5904" w:type="dxa"/>
            <w:vMerge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08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20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C64ED2" w:rsidRPr="00B12926" w:rsidRDefault="00C64ED2" w:rsidP="00F317D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12926">
        <w:rPr>
          <w:rFonts w:ascii="Times New Roman" w:hAnsi="Times New Roman" w:cs="Times New Roman"/>
        </w:rPr>
        <w:t>*Considerar possíveis prorrogações</w:t>
      </w:r>
    </w:p>
    <w:p w:rsidR="00C64ED2" w:rsidRDefault="00C64ED2" w:rsidP="00F317D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64ED2" w:rsidRDefault="00C64ED2" w:rsidP="00F317D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64ED2" w:rsidRDefault="00C64ED2" w:rsidP="00F317D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64ED2" w:rsidRDefault="00C64ED2" w:rsidP="00F317D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64ED2" w:rsidRPr="00B12926" w:rsidRDefault="00C64ED2" w:rsidP="00F317D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12926">
        <w:rPr>
          <w:rFonts w:ascii="Times New Roman" w:hAnsi="Times New Roman" w:cs="Times New Roman"/>
          <w:b/>
          <w:bCs/>
        </w:rPr>
        <w:t>Caso tenha se afastado anteriormente para capacitação, estando no CFP, informar:</w:t>
      </w:r>
    </w:p>
    <w:tbl>
      <w:tblPr>
        <w:tblW w:w="943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41"/>
        <w:gridCol w:w="8091"/>
      </w:tblGrid>
      <w:tr w:rsidR="00C64ED2" w:rsidRPr="00B12926">
        <w:trPr>
          <w:trHeight w:val="247"/>
        </w:trPr>
        <w:tc>
          <w:tcPr>
            <w:tcW w:w="1332" w:type="dxa"/>
            <w:vMerge w:val="restart"/>
          </w:tcPr>
          <w:p w:rsidR="00C64ED2" w:rsidRPr="00B12926" w:rsidRDefault="00C64ED2" w:rsidP="00C370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2926">
              <w:rPr>
                <w:rFonts w:ascii="Times New Roman" w:hAnsi="Times New Roman" w:cs="Times New Roman"/>
              </w:rPr>
              <w:t>Afastamento 1</w:t>
            </w:r>
          </w:p>
        </w:tc>
        <w:tc>
          <w:tcPr>
            <w:tcW w:w="8100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12926">
              <w:rPr>
                <w:rFonts w:ascii="Times New Roman" w:hAnsi="Times New Roman" w:cs="Times New Roman"/>
              </w:rPr>
              <w:t>Curso ou Estágio realizado:</w:t>
            </w:r>
          </w:p>
        </w:tc>
      </w:tr>
      <w:tr w:rsidR="00C64ED2" w:rsidRPr="00B12926">
        <w:trPr>
          <w:trHeight w:val="101"/>
        </w:trPr>
        <w:tc>
          <w:tcPr>
            <w:tcW w:w="1332" w:type="dxa"/>
            <w:vMerge/>
          </w:tcPr>
          <w:p w:rsidR="00C64ED2" w:rsidRPr="00B12926" w:rsidRDefault="00C64ED2" w:rsidP="00C370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00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12926">
              <w:rPr>
                <w:rFonts w:ascii="Times New Roman" w:hAnsi="Times New Roman" w:cs="Times New Roman"/>
              </w:rPr>
              <w:t>Instituição:</w:t>
            </w:r>
          </w:p>
        </w:tc>
      </w:tr>
      <w:tr w:rsidR="00C64ED2" w:rsidRPr="00B12926">
        <w:trPr>
          <w:trHeight w:val="210"/>
        </w:trPr>
        <w:tc>
          <w:tcPr>
            <w:tcW w:w="1332" w:type="dxa"/>
            <w:vMerge w:val="restart"/>
          </w:tcPr>
          <w:p w:rsidR="00C64ED2" w:rsidRPr="00B12926" w:rsidRDefault="00C64ED2" w:rsidP="00C370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2926">
              <w:rPr>
                <w:rFonts w:ascii="Times New Roman" w:hAnsi="Times New Roman" w:cs="Times New Roman"/>
              </w:rPr>
              <w:t>Afastamento 2</w:t>
            </w:r>
          </w:p>
        </w:tc>
        <w:tc>
          <w:tcPr>
            <w:tcW w:w="8100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12926">
              <w:rPr>
                <w:rFonts w:ascii="Times New Roman" w:hAnsi="Times New Roman" w:cs="Times New Roman"/>
              </w:rPr>
              <w:t>Curso ou Estágio realizado:</w:t>
            </w:r>
          </w:p>
        </w:tc>
      </w:tr>
      <w:tr w:rsidR="00C64ED2" w:rsidRPr="00B12926">
        <w:trPr>
          <w:trHeight w:val="261"/>
        </w:trPr>
        <w:tc>
          <w:tcPr>
            <w:tcW w:w="1332" w:type="dxa"/>
            <w:vMerge/>
          </w:tcPr>
          <w:p w:rsidR="00C64ED2" w:rsidRPr="00B12926" w:rsidRDefault="00C64ED2" w:rsidP="00C370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00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12926">
              <w:rPr>
                <w:rFonts w:ascii="Times New Roman" w:hAnsi="Times New Roman" w:cs="Times New Roman"/>
              </w:rPr>
              <w:t>Instituição:</w:t>
            </w:r>
          </w:p>
        </w:tc>
      </w:tr>
      <w:tr w:rsidR="00C64ED2" w:rsidRPr="00B12926">
        <w:trPr>
          <w:trHeight w:val="210"/>
        </w:trPr>
        <w:tc>
          <w:tcPr>
            <w:tcW w:w="1332" w:type="dxa"/>
            <w:vMerge w:val="restart"/>
          </w:tcPr>
          <w:p w:rsidR="00C64ED2" w:rsidRPr="00B12926" w:rsidRDefault="00C64ED2" w:rsidP="00C370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2926">
              <w:rPr>
                <w:rFonts w:ascii="Times New Roman" w:hAnsi="Times New Roman" w:cs="Times New Roman"/>
              </w:rPr>
              <w:t xml:space="preserve">Afastamento 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100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12926">
              <w:rPr>
                <w:rFonts w:ascii="Times New Roman" w:hAnsi="Times New Roman" w:cs="Times New Roman"/>
              </w:rPr>
              <w:t>Curso ou Estágio realizado:</w:t>
            </w:r>
          </w:p>
        </w:tc>
      </w:tr>
      <w:tr w:rsidR="00C64ED2" w:rsidRPr="00B12926">
        <w:trPr>
          <w:trHeight w:val="261"/>
        </w:trPr>
        <w:tc>
          <w:tcPr>
            <w:tcW w:w="1332" w:type="dxa"/>
            <w:vMerge/>
          </w:tcPr>
          <w:p w:rsidR="00C64ED2" w:rsidRPr="00B12926" w:rsidRDefault="00C64ED2" w:rsidP="00C370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00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12926">
              <w:rPr>
                <w:rFonts w:ascii="Times New Roman" w:hAnsi="Times New Roman" w:cs="Times New Roman"/>
              </w:rPr>
              <w:t>Instituição:</w:t>
            </w:r>
          </w:p>
        </w:tc>
      </w:tr>
    </w:tbl>
    <w:p w:rsidR="00C64ED2" w:rsidRDefault="00C64ED2" w:rsidP="00F317D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W w:w="946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2"/>
      </w:tblGrid>
      <w:tr w:rsidR="00C64ED2" w:rsidRPr="00B12926" w:rsidTr="00125223">
        <w:trPr>
          <w:trHeight w:val="490"/>
        </w:trPr>
        <w:tc>
          <w:tcPr>
            <w:tcW w:w="9462" w:type="dxa"/>
          </w:tcPr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12926">
              <w:rPr>
                <w:rFonts w:ascii="Times New Roman" w:hAnsi="Times New Roman" w:cs="Times New Roman"/>
                <w:b/>
                <w:bCs/>
              </w:rPr>
              <w:t>OBSERVAÇÕES:</w:t>
            </w:r>
          </w:p>
          <w:p w:rsidR="00C64ED2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C64ED2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C64ED2" w:rsidRPr="00B12926" w:rsidRDefault="00C64ED2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C64ED2" w:rsidRPr="00B12926" w:rsidRDefault="00C64ED2" w:rsidP="00F317D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C64ED2" w:rsidRPr="00624439" w:rsidRDefault="00C64ED2" w:rsidP="00F317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4439">
        <w:rPr>
          <w:rFonts w:ascii="Times New Roman" w:hAnsi="Times New Roman" w:cs="Times New Roman"/>
          <w:sz w:val="20"/>
          <w:szCs w:val="20"/>
        </w:rPr>
        <w:t>Amargosa-BA, ____de_</w:t>
      </w:r>
      <w:r>
        <w:rPr>
          <w:rFonts w:ascii="Times New Roman" w:hAnsi="Times New Roman" w:cs="Times New Roman"/>
          <w:sz w:val="20"/>
          <w:szCs w:val="20"/>
        </w:rPr>
        <w:t>_________</w:t>
      </w:r>
      <w:r w:rsidRPr="00624439">
        <w:rPr>
          <w:rFonts w:ascii="Times New Roman" w:hAnsi="Times New Roman" w:cs="Times New Roman"/>
          <w:sz w:val="20"/>
          <w:szCs w:val="20"/>
        </w:rPr>
        <w:t>___de________</w:t>
      </w:r>
    </w:p>
    <w:p w:rsidR="00C64ED2" w:rsidRDefault="00C64ED2" w:rsidP="00F317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</w:t>
      </w:r>
    </w:p>
    <w:p w:rsidR="00C64ED2" w:rsidRDefault="00C64ED2" w:rsidP="00F317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64ED2" w:rsidRDefault="00C64ED2" w:rsidP="00F317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64ED2" w:rsidRDefault="00C64ED2" w:rsidP="00F317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64ED2" w:rsidRDefault="00C64ED2" w:rsidP="00F317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64ED2" w:rsidRPr="00624439" w:rsidRDefault="00C64ED2" w:rsidP="00F317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___________________________________________________</w:t>
      </w:r>
    </w:p>
    <w:p w:rsidR="00C64ED2" w:rsidRPr="0004133F" w:rsidRDefault="00C64ED2" w:rsidP="0004133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 xml:space="preserve">       </w:t>
      </w:r>
      <w:r w:rsidRPr="00A43C32">
        <w:rPr>
          <w:rFonts w:ascii="Times New Roman" w:hAnsi="Times New Roman" w:cs="Times New Roman"/>
          <w:sz w:val="20"/>
          <w:szCs w:val="20"/>
        </w:rPr>
        <w:t>Assinatura</w:t>
      </w:r>
    </w:p>
    <w:sectPr w:rsidR="00C64ED2" w:rsidRPr="0004133F" w:rsidSect="00096868">
      <w:footerReference w:type="default" r:id="rId10"/>
      <w:pgSz w:w="11906" w:h="16838"/>
      <w:pgMar w:top="1417" w:right="849" w:bottom="1417" w:left="1701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4ED2" w:rsidRDefault="00C64ED2" w:rsidP="00CA4DF6">
      <w:pPr>
        <w:spacing w:after="0" w:line="240" w:lineRule="auto"/>
      </w:pPr>
      <w:r>
        <w:separator/>
      </w:r>
    </w:p>
  </w:endnote>
  <w:endnote w:type="continuationSeparator" w:id="0">
    <w:p w:rsidR="00C64ED2" w:rsidRDefault="00C64ED2" w:rsidP="00CA4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ED2" w:rsidRPr="00BA648A" w:rsidRDefault="00C64ED2" w:rsidP="00FA5339">
    <w:pPr>
      <w:pStyle w:val="Footer"/>
      <w:framePr w:wrap="auto" w:vAnchor="text" w:hAnchor="margin" w:xAlign="right" w:y="1"/>
      <w:rPr>
        <w:rStyle w:val="PageNumber"/>
        <w:rFonts w:ascii="Times New Roman" w:hAnsi="Times New Roman"/>
      </w:rPr>
    </w:pPr>
    <w:r w:rsidRPr="00BA648A">
      <w:rPr>
        <w:rStyle w:val="PageNumber"/>
        <w:rFonts w:ascii="Times New Roman" w:hAnsi="Times New Roman"/>
      </w:rPr>
      <w:fldChar w:fldCharType="begin"/>
    </w:r>
    <w:r w:rsidRPr="00BA648A">
      <w:rPr>
        <w:rStyle w:val="PageNumber"/>
        <w:rFonts w:ascii="Times New Roman" w:hAnsi="Times New Roman"/>
      </w:rPr>
      <w:instrText xml:space="preserve">PAGE  </w:instrText>
    </w:r>
    <w:r w:rsidRPr="00BA648A">
      <w:rPr>
        <w:rStyle w:val="PageNumber"/>
        <w:rFonts w:ascii="Times New Roman" w:hAnsi="Times New Roman"/>
      </w:rPr>
      <w:fldChar w:fldCharType="separate"/>
    </w:r>
    <w:r>
      <w:rPr>
        <w:rStyle w:val="PageNumber"/>
        <w:rFonts w:ascii="Times New Roman" w:hAnsi="Times New Roman"/>
        <w:noProof/>
      </w:rPr>
      <w:t>1</w:t>
    </w:r>
    <w:r w:rsidRPr="00BA648A">
      <w:rPr>
        <w:rStyle w:val="PageNumber"/>
        <w:rFonts w:ascii="Times New Roman" w:hAnsi="Times New Roman"/>
      </w:rPr>
      <w:fldChar w:fldCharType="end"/>
    </w:r>
  </w:p>
  <w:p w:rsidR="00C64ED2" w:rsidRPr="00BA648A" w:rsidRDefault="00C64ED2" w:rsidP="00FA5339">
    <w:pPr>
      <w:pStyle w:val="Footer"/>
      <w:pBdr>
        <w:top w:val="single" w:sz="4" w:space="1" w:color="auto"/>
      </w:pBdr>
      <w:ind w:right="360"/>
      <w:rPr>
        <w:rFonts w:ascii="Times New Roman" w:hAnsi="Times New Roman" w:cs="Times New Roman"/>
        <w:sz w:val="20"/>
        <w:szCs w:val="20"/>
      </w:rPr>
    </w:pPr>
    <w:r w:rsidRPr="00BA648A">
      <w:rPr>
        <w:rFonts w:ascii="Times New Roman" w:hAnsi="Times New Roman" w:cs="Times New Roman"/>
        <w:sz w:val="20"/>
        <w:szCs w:val="20"/>
      </w:rPr>
      <w:t xml:space="preserve">Plano de Capacitação Docente do CFP 2019-2023  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4ED2" w:rsidRDefault="00C64ED2" w:rsidP="00CA4DF6">
      <w:pPr>
        <w:spacing w:after="0" w:line="240" w:lineRule="auto"/>
      </w:pPr>
      <w:r>
        <w:separator/>
      </w:r>
    </w:p>
  </w:footnote>
  <w:footnote w:type="continuationSeparator" w:id="0">
    <w:p w:rsidR="00C64ED2" w:rsidRDefault="00C64ED2" w:rsidP="00CA4D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ascii="Cambria" w:hAnsi="Cambria" w:cs="Cambria"/>
      </w:rPr>
    </w:lvl>
  </w:abstractNum>
  <w:abstractNum w:abstractNumId="1">
    <w:nsid w:val="01B7012F"/>
    <w:multiLevelType w:val="hybridMultilevel"/>
    <w:tmpl w:val="9A729132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1A2328C"/>
    <w:multiLevelType w:val="hybridMultilevel"/>
    <w:tmpl w:val="79F4181A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B0C4834"/>
    <w:multiLevelType w:val="hybridMultilevel"/>
    <w:tmpl w:val="86BE9D3C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437181D"/>
    <w:multiLevelType w:val="hybridMultilevel"/>
    <w:tmpl w:val="86BE9D3C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56F4FA6"/>
    <w:multiLevelType w:val="hybridMultilevel"/>
    <w:tmpl w:val="D24E9EDA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A082C43"/>
    <w:multiLevelType w:val="hybridMultilevel"/>
    <w:tmpl w:val="6D828C4C"/>
    <w:lvl w:ilvl="0" w:tplc="45149786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A7326B0"/>
    <w:multiLevelType w:val="multilevel"/>
    <w:tmpl w:val="B4E2B172"/>
    <w:lvl w:ilvl="0">
      <w:start w:val="1"/>
      <w:numFmt w:val="decimal"/>
      <w:lvlText w:val="%1."/>
      <w:lvlJc w:val="left"/>
      <w:pPr>
        <w:ind w:left="1440" w:hanging="360"/>
      </w:pPr>
      <w:rPr>
        <w:rFonts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cs="Times New Roman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cs="Times New Roman"/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cs="Times New Roman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cs="Times New Roman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cs="Times New Roman"/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cs="Times New Roman"/>
        <w:vertAlign w:val="baseline"/>
      </w:rPr>
    </w:lvl>
  </w:abstractNum>
  <w:abstractNum w:abstractNumId="8">
    <w:nsid w:val="3A784734"/>
    <w:multiLevelType w:val="hybridMultilevel"/>
    <w:tmpl w:val="06E60E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0333DB"/>
    <w:multiLevelType w:val="hybridMultilevel"/>
    <w:tmpl w:val="C00C1620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DD26EA1"/>
    <w:multiLevelType w:val="hybridMultilevel"/>
    <w:tmpl w:val="6C00D58C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023452A"/>
    <w:multiLevelType w:val="hybridMultilevel"/>
    <w:tmpl w:val="563A46D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38B7A70"/>
    <w:multiLevelType w:val="hybridMultilevel"/>
    <w:tmpl w:val="E11C9606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EC7784E"/>
    <w:multiLevelType w:val="hybridMultilevel"/>
    <w:tmpl w:val="0044B064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8E87E16"/>
    <w:multiLevelType w:val="hybridMultilevel"/>
    <w:tmpl w:val="DDF499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646766"/>
    <w:multiLevelType w:val="hybridMultilevel"/>
    <w:tmpl w:val="9A729132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72833A4"/>
    <w:multiLevelType w:val="hybridMultilevel"/>
    <w:tmpl w:val="B92EB31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DE122D1"/>
    <w:multiLevelType w:val="hybridMultilevel"/>
    <w:tmpl w:val="C00C1620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168790B"/>
    <w:multiLevelType w:val="hybridMultilevel"/>
    <w:tmpl w:val="F480749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4"/>
  </w:num>
  <w:num w:numId="4">
    <w:abstractNumId w:val="16"/>
  </w:num>
  <w:num w:numId="5">
    <w:abstractNumId w:val="7"/>
  </w:num>
  <w:num w:numId="6">
    <w:abstractNumId w:val="12"/>
  </w:num>
  <w:num w:numId="7">
    <w:abstractNumId w:val="17"/>
  </w:num>
  <w:num w:numId="8">
    <w:abstractNumId w:val="9"/>
  </w:num>
  <w:num w:numId="9">
    <w:abstractNumId w:val="5"/>
  </w:num>
  <w:num w:numId="10">
    <w:abstractNumId w:val="2"/>
  </w:num>
  <w:num w:numId="11">
    <w:abstractNumId w:val="4"/>
  </w:num>
  <w:num w:numId="12">
    <w:abstractNumId w:val="3"/>
  </w:num>
  <w:num w:numId="13">
    <w:abstractNumId w:val="13"/>
  </w:num>
  <w:num w:numId="14">
    <w:abstractNumId w:val="10"/>
  </w:num>
  <w:num w:numId="15">
    <w:abstractNumId w:val="1"/>
  </w:num>
  <w:num w:numId="16">
    <w:abstractNumId w:val="15"/>
  </w:num>
  <w:num w:numId="17">
    <w:abstractNumId w:val="18"/>
  </w:num>
  <w:num w:numId="1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3A89"/>
    <w:rsid w:val="0000053A"/>
    <w:rsid w:val="00006506"/>
    <w:rsid w:val="0001398E"/>
    <w:rsid w:val="00023035"/>
    <w:rsid w:val="0002392E"/>
    <w:rsid w:val="00025B68"/>
    <w:rsid w:val="000348D9"/>
    <w:rsid w:val="0003645C"/>
    <w:rsid w:val="0004080E"/>
    <w:rsid w:val="0004133F"/>
    <w:rsid w:val="00044971"/>
    <w:rsid w:val="00045372"/>
    <w:rsid w:val="0005196D"/>
    <w:rsid w:val="000522AC"/>
    <w:rsid w:val="00052834"/>
    <w:rsid w:val="00053DDF"/>
    <w:rsid w:val="000545ED"/>
    <w:rsid w:val="000574F7"/>
    <w:rsid w:val="00062214"/>
    <w:rsid w:val="000623E8"/>
    <w:rsid w:val="00063217"/>
    <w:rsid w:val="00064CC9"/>
    <w:rsid w:val="000656D5"/>
    <w:rsid w:val="00066147"/>
    <w:rsid w:val="0006701E"/>
    <w:rsid w:val="00071A03"/>
    <w:rsid w:val="000728A9"/>
    <w:rsid w:val="00073297"/>
    <w:rsid w:val="000754EB"/>
    <w:rsid w:val="00075EA7"/>
    <w:rsid w:val="00076930"/>
    <w:rsid w:val="00080CBD"/>
    <w:rsid w:val="00092138"/>
    <w:rsid w:val="00093BDC"/>
    <w:rsid w:val="00094CC1"/>
    <w:rsid w:val="0009524F"/>
    <w:rsid w:val="00096868"/>
    <w:rsid w:val="000A1A9D"/>
    <w:rsid w:val="000A24C6"/>
    <w:rsid w:val="000A26C2"/>
    <w:rsid w:val="000A415B"/>
    <w:rsid w:val="000A632C"/>
    <w:rsid w:val="000B0C0C"/>
    <w:rsid w:val="000B246A"/>
    <w:rsid w:val="000B57EB"/>
    <w:rsid w:val="000B70DA"/>
    <w:rsid w:val="000B7BEE"/>
    <w:rsid w:val="000C560E"/>
    <w:rsid w:val="000C6D34"/>
    <w:rsid w:val="000D186E"/>
    <w:rsid w:val="000D4B6A"/>
    <w:rsid w:val="000D5264"/>
    <w:rsid w:val="000E0C5E"/>
    <w:rsid w:val="000E313D"/>
    <w:rsid w:val="000E3FCF"/>
    <w:rsid w:val="000E4AAF"/>
    <w:rsid w:val="000F2F33"/>
    <w:rsid w:val="001019FC"/>
    <w:rsid w:val="001045BB"/>
    <w:rsid w:val="00113800"/>
    <w:rsid w:val="00116B67"/>
    <w:rsid w:val="0012019F"/>
    <w:rsid w:val="001246BD"/>
    <w:rsid w:val="00125223"/>
    <w:rsid w:val="00125988"/>
    <w:rsid w:val="00125C7C"/>
    <w:rsid w:val="001309AF"/>
    <w:rsid w:val="001326D4"/>
    <w:rsid w:val="0013406A"/>
    <w:rsid w:val="001427D3"/>
    <w:rsid w:val="00144C1B"/>
    <w:rsid w:val="00154121"/>
    <w:rsid w:val="001558AD"/>
    <w:rsid w:val="0015647F"/>
    <w:rsid w:val="00157EB2"/>
    <w:rsid w:val="00157FFA"/>
    <w:rsid w:val="00161363"/>
    <w:rsid w:val="00162E66"/>
    <w:rsid w:val="00174A14"/>
    <w:rsid w:val="00184F29"/>
    <w:rsid w:val="001850EF"/>
    <w:rsid w:val="00187433"/>
    <w:rsid w:val="00190A55"/>
    <w:rsid w:val="00191295"/>
    <w:rsid w:val="00194DB0"/>
    <w:rsid w:val="00195D54"/>
    <w:rsid w:val="00197127"/>
    <w:rsid w:val="001A0B9A"/>
    <w:rsid w:val="001A5612"/>
    <w:rsid w:val="001A634B"/>
    <w:rsid w:val="001A75CC"/>
    <w:rsid w:val="001B3AFA"/>
    <w:rsid w:val="001B403B"/>
    <w:rsid w:val="001B4A25"/>
    <w:rsid w:val="001B7BCD"/>
    <w:rsid w:val="001C22A5"/>
    <w:rsid w:val="001C424D"/>
    <w:rsid w:val="001C6643"/>
    <w:rsid w:val="001D482E"/>
    <w:rsid w:val="001D6C1A"/>
    <w:rsid w:val="001E2693"/>
    <w:rsid w:val="001E38DC"/>
    <w:rsid w:val="001F2FFB"/>
    <w:rsid w:val="001F4074"/>
    <w:rsid w:val="001F5812"/>
    <w:rsid w:val="00200997"/>
    <w:rsid w:val="002036FF"/>
    <w:rsid w:val="00206D82"/>
    <w:rsid w:val="00207376"/>
    <w:rsid w:val="0020762A"/>
    <w:rsid w:val="00212296"/>
    <w:rsid w:val="002241CE"/>
    <w:rsid w:val="0022525E"/>
    <w:rsid w:val="00225708"/>
    <w:rsid w:val="002417AC"/>
    <w:rsid w:val="00242D54"/>
    <w:rsid w:val="00250D03"/>
    <w:rsid w:val="00252522"/>
    <w:rsid w:val="0025313C"/>
    <w:rsid w:val="00253B85"/>
    <w:rsid w:val="002542E7"/>
    <w:rsid w:val="0025569E"/>
    <w:rsid w:val="00261D4F"/>
    <w:rsid w:val="002624FA"/>
    <w:rsid w:val="00265751"/>
    <w:rsid w:val="002676BE"/>
    <w:rsid w:val="00270CEB"/>
    <w:rsid w:val="00274955"/>
    <w:rsid w:val="00281C0A"/>
    <w:rsid w:val="00290517"/>
    <w:rsid w:val="00293BE3"/>
    <w:rsid w:val="002A4F99"/>
    <w:rsid w:val="002A7EDA"/>
    <w:rsid w:val="002B3652"/>
    <w:rsid w:val="002B39B4"/>
    <w:rsid w:val="002B6079"/>
    <w:rsid w:val="002B7C85"/>
    <w:rsid w:val="002C08DE"/>
    <w:rsid w:val="002C4C72"/>
    <w:rsid w:val="002C58F2"/>
    <w:rsid w:val="002C7458"/>
    <w:rsid w:val="002C79D0"/>
    <w:rsid w:val="002D034F"/>
    <w:rsid w:val="002D6B39"/>
    <w:rsid w:val="002E03D6"/>
    <w:rsid w:val="002E3A8D"/>
    <w:rsid w:val="002E51A4"/>
    <w:rsid w:val="002E663E"/>
    <w:rsid w:val="002F298F"/>
    <w:rsid w:val="002F3879"/>
    <w:rsid w:val="00303743"/>
    <w:rsid w:val="0030579D"/>
    <w:rsid w:val="003068B8"/>
    <w:rsid w:val="0031095E"/>
    <w:rsid w:val="00311914"/>
    <w:rsid w:val="00312380"/>
    <w:rsid w:val="00314C52"/>
    <w:rsid w:val="003164E4"/>
    <w:rsid w:val="00320D83"/>
    <w:rsid w:val="00322331"/>
    <w:rsid w:val="00324A6D"/>
    <w:rsid w:val="0032681D"/>
    <w:rsid w:val="0033345E"/>
    <w:rsid w:val="00334230"/>
    <w:rsid w:val="003366D7"/>
    <w:rsid w:val="003418BD"/>
    <w:rsid w:val="00346009"/>
    <w:rsid w:val="00354F34"/>
    <w:rsid w:val="003563A8"/>
    <w:rsid w:val="00357C7C"/>
    <w:rsid w:val="00357E7E"/>
    <w:rsid w:val="00366392"/>
    <w:rsid w:val="00367673"/>
    <w:rsid w:val="00375BBF"/>
    <w:rsid w:val="00375FCA"/>
    <w:rsid w:val="0038062E"/>
    <w:rsid w:val="00381365"/>
    <w:rsid w:val="003830DD"/>
    <w:rsid w:val="00384306"/>
    <w:rsid w:val="00384416"/>
    <w:rsid w:val="0038693A"/>
    <w:rsid w:val="003922EA"/>
    <w:rsid w:val="003935B3"/>
    <w:rsid w:val="00393959"/>
    <w:rsid w:val="003945F7"/>
    <w:rsid w:val="0039468C"/>
    <w:rsid w:val="00396E03"/>
    <w:rsid w:val="003974B5"/>
    <w:rsid w:val="003A3A76"/>
    <w:rsid w:val="003A5918"/>
    <w:rsid w:val="003A5E66"/>
    <w:rsid w:val="003B18AF"/>
    <w:rsid w:val="003B291C"/>
    <w:rsid w:val="003B3175"/>
    <w:rsid w:val="003B4914"/>
    <w:rsid w:val="003B635B"/>
    <w:rsid w:val="003B635C"/>
    <w:rsid w:val="003B7185"/>
    <w:rsid w:val="003C4DD8"/>
    <w:rsid w:val="003D1367"/>
    <w:rsid w:val="003D173A"/>
    <w:rsid w:val="003D7E34"/>
    <w:rsid w:val="003E3BFD"/>
    <w:rsid w:val="003E5688"/>
    <w:rsid w:val="003E6502"/>
    <w:rsid w:val="003F065D"/>
    <w:rsid w:val="003F4870"/>
    <w:rsid w:val="00400C0B"/>
    <w:rsid w:val="00400FA4"/>
    <w:rsid w:val="00402B27"/>
    <w:rsid w:val="004049AC"/>
    <w:rsid w:val="00413DB6"/>
    <w:rsid w:val="00417203"/>
    <w:rsid w:val="00420251"/>
    <w:rsid w:val="00420F12"/>
    <w:rsid w:val="0042677D"/>
    <w:rsid w:val="00427626"/>
    <w:rsid w:val="00434AB3"/>
    <w:rsid w:val="00436C6A"/>
    <w:rsid w:val="0043773F"/>
    <w:rsid w:val="00445A12"/>
    <w:rsid w:val="00446979"/>
    <w:rsid w:val="00464E26"/>
    <w:rsid w:val="004662CE"/>
    <w:rsid w:val="00473A39"/>
    <w:rsid w:val="0047559A"/>
    <w:rsid w:val="00475B50"/>
    <w:rsid w:val="00481AB2"/>
    <w:rsid w:val="004820BB"/>
    <w:rsid w:val="00484993"/>
    <w:rsid w:val="004908EE"/>
    <w:rsid w:val="004915EF"/>
    <w:rsid w:val="0049610E"/>
    <w:rsid w:val="004A0C2C"/>
    <w:rsid w:val="004A51C4"/>
    <w:rsid w:val="004B0181"/>
    <w:rsid w:val="004B252F"/>
    <w:rsid w:val="004B2E06"/>
    <w:rsid w:val="004C12CB"/>
    <w:rsid w:val="004C1D39"/>
    <w:rsid w:val="004C3717"/>
    <w:rsid w:val="004D397D"/>
    <w:rsid w:val="004D4136"/>
    <w:rsid w:val="004D7A62"/>
    <w:rsid w:val="004E0560"/>
    <w:rsid w:val="004E666F"/>
    <w:rsid w:val="004E6A83"/>
    <w:rsid w:val="004E7E4A"/>
    <w:rsid w:val="004F08F6"/>
    <w:rsid w:val="004F48D9"/>
    <w:rsid w:val="004F5312"/>
    <w:rsid w:val="004F59E5"/>
    <w:rsid w:val="00500684"/>
    <w:rsid w:val="0050275F"/>
    <w:rsid w:val="00504E77"/>
    <w:rsid w:val="00510802"/>
    <w:rsid w:val="00511EE8"/>
    <w:rsid w:val="00512B7A"/>
    <w:rsid w:val="005150AA"/>
    <w:rsid w:val="005158BC"/>
    <w:rsid w:val="0051653A"/>
    <w:rsid w:val="00517B91"/>
    <w:rsid w:val="0052013E"/>
    <w:rsid w:val="0052437D"/>
    <w:rsid w:val="00524889"/>
    <w:rsid w:val="00535FDB"/>
    <w:rsid w:val="00536E02"/>
    <w:rsid w:val="00536E48"/>
    <w:rsid w:val="005377E2"/>
    <w:rsid w:val="005411C6"/>
    <w:rsid w:val="00541BF5"/>
    <w:rsid w:val="00542A14"/>
    <w:rsid w:val="005441E9"/>
    <w:rsid w:val="00552148"/>
    <w:rsid w:val="00552883"/>
    <w:rsid w:val="005549CC"/>
    <w:rsid w:val="00555856"/>
    <w:rsid w:val="00555FE9"/>
    <w:rsid w:val="005607F6"/>
    <w:rsid w:val="0056241F"/>
    <w:rsid w:val="00563560"/>
    <w:rsid w:val="00563881"/>
    <w:rsid w:val="00563957"/>
    <w:rsid w:val="00563B60"/>
    <w:rsid w:val="0056480A"/>
    <w:rsid w:val="005663D5"/>
    <w:rsid w:val="00570DCE"/>
    <w:rsid w:val="00574D76"/>
    <w:rsid w:val="00576154"/>
    <w:rsid w:val="005765A3"/>
    <w:rsid w:val="00582C79"/>
    <w:rsid w:val="00587670"/>
    <w:rsid w:val="005A3A89"/>
    <w:rsid w:val="005A3E47"/>
    <w:rsid w:val="005A4C5A"/>
    <w:rsid w:val="005A4C6B"/>
    <w:rsid w:val="005A5BF3"/>
    <w:rsid w:val="005A6036"/>
    <w:rsid w:val="005B1B8E"/>
    <w:rsid w:val="005B259A"/>
    <w:rsid w:val="005B349D"/>
    <w:rsid w:val="005B3F2F"/>
    <w:rsid w:val="005B46EC"/>
    <w:rsid w:val="005B5197"/>
    <w:rsid w:val="005B637D"/>
    <w:rsid w:val="005B7586"/>
    <w:rsid w:val="005C0B8C"/>
    <w:rsid w:val="005C1117"/>
    <w:rsid w:val="005C286F"/>
    <w:rsid w:val="005C448F"/>
    <w:rsid w:val="005C4E89"/>
    <w:rsid w:val="005C7FD1"/>
    <w:rsid w:val="005D2394"/>
    <w:rsid w:val="005D3894"/>
    <w:rsid w:val="005D484D"/>
    <w:rsid w:val="005D71E2"/>
    <w:rsid w:val="005E122A"/>
    <w:rsid w:val="005E4CA8"/>
    <w:rsid w:val="005E51E9"/>
    <w:rsid w:val="005E6406"/>
    <w:rsid w:val="005F0EF6"/>
    <w:rsid w:val="005F5A47"/>
    <w:rsid w:val="005F6834"/>
    <w:rsid w:val="0060015A"/>
    <w:rsid w:val="00600634"/>
    <w:rsid w:val="00600804"/>
    <w:rsid w:val="00602B8A"/>
    <w:rsid w:val="00604877"/>
    <w:rsid w:val="00604E1A"/>
    <w:rsid w:val="0060526A"/>
    <w:rsid w:val="00605A71"/>
    <w:rsid w:val="006069BF"/>
    <w:rsid w:val="0060714A"/>
    <w:rsid w:val="00607ECE"/>
    <w:rsid w:val="006121AF"/>
    <w:rsid w:val="006140EB"/>
    <w:rsid w:val="006211F2"/>
    <w:rsid w:val="00622407"/>
    <w:rsid w:val="00624439"/>
    <w:rsid w:val="00624C96"/>
    <w:rsid w:val="006260B6"/>
    <w:rsid w:val="00627E2E"/>
    <w:rsid w:val="0063035F"/>
    <w:rsid w:val="00630B4F"/>
    <w:rsid w:val="00637070"/>
    <w:rsid w:val="00637B11"/>
    <w:rsid w:val="0064281D"/>
    <w:rsid w:val="00647120"/>
    <w:rsid w:val="00654666"/>
    <w:rsid w:val="00657033"/>
    <w:rsid w:val="0066267E"/>
    <w:rsid w:val="00663328"/>
    <w:rsid w:val="00664C65"/>
    <w:rsid w:val="00665B9E"/>
    <w:rsid w:val="00670B22"/>
    <w:rsid w:val="0067412F"/>
    <w:rsid w:val="006778DA"/>
    <w:rsid w:val="00683011"/>
    <w:rsid w:val="00683802"/>
    <w:rsid w:val="00683B3D"/>
    <w:rsid w:val="00693586"/>
    <w:rsid w:val="006940EC"/>
    <w:rsid w:val="006B2528"/>
    <w:rsid w:val="006B2776"/>
    <w:rsid w:val="006B4883"/>
    <w:rsid w:val="006C3C4A"/>
    <w:rsid w:val="006C4224"/>
    <w:rsid w:val="006C5775"/>
    <w:rsid w:val="006C6516"/>
    <w:rsid w:val="006C676E"/>
    <w:rsid w:val="006D5980"/>
    <w:rsid w:val="006D5BBE"/>
    <w:rsid w:val="006E1C4F"/>
    <w:rsid w:val="006E4C80"/>
    <w:rsid w:val="006E5684"/>
    <w:rsid w:val="006E6B5F"/>
    <w:rsid w:val="006E72A8"/>
    <w:rsid w:val="006F0A38"/>
    <w:rsid w:val="006F33F1"/>
    <w:rsid w:val="006F4284"/>
    <w:rsid w:val="00700EC8"/>
    <w:rsid w:val="00706CC3"/>
    <w:rsid w:val="00715EA3"/>
    <w:rsid w:val="00717B0E"/>
    <w:rsid w:val="00721653"/>
    <w:rsid w:val="00721BDF"/>
    <w:rsid w:val="00723F36"/>
    <w:rsid w:val="007271F2"/>
    <w:rsid w:val="00730073"/>
    <w:rsid w:val="00734425"/>
    <w:rsid w:val="00734B4C"/>
    <w:rsid w:val="00740332"/>
    <w:rsid w:val="007457FB"/>
    <w:rsid w:val="00745822"/>
    <w:rsid w:val="00746697"/>
    <w:rsid w:val="00746843"/>
    <w:rsid w:val="007474F7"/>
    <w:rsid w:val="0075248A"/>
    <w:rsid w:val="007532F0"/>
    <w:rsid w:val="00754F0D"/>
    <w:rsid w:val="007659BA"/>
    <w:rsid w:val="00766069"/>
    <w:rsid w:val="0076621B"/>
    <w:rsid w:val="007679F5"/>
    <w:rsid w:val="00771D80"/>
    <w:rsid w:val="00774403"/>
    <w:rsid w:val="007752D3"/>
    <w:rsid w:val="00776856"/>
    <w:rsid w:val="00781BC2"/>
    <w:rsid w:val="0078218D"/>
    <w:rsid w:val="00791707"/>
    <w:rsid w:val="00792296"/>
    <w:rsid w:val="00796250"/>
    <w:rsid w:val="007971EC"/>
    <w:rsid w:val="007975F2"/>
    <w:rsid w:val="007A368D"/>
    <w:rsid w:val="007A4894"/>
    <w:rsid w:val="007A5E31"/>
    <w:rsid w:val="007A5EF2"/>
    <w:rsid w:val="007B25F7"/>
    <w:rsid w:val="007B35E2"/>
    <w:rsid w:val="007C0CC6"/>
    <w:rsid w:val="007C176C"/>
    <w:rsid w:val="007C497A"/>
    <w:rsid w:val="007C50F9"/>
    <w:rsid w:val="007C53FA"/>
    <w:rsid w:val="007D1412"/>
    <w:rsid w:val="007D3480"/>
    <w:rsid w:val="007D52A6"/>
    <w:rsid w:val="007D5625"/>
    <w:rsid w:val="007D5831"/>
    <w:rsid w:val="007E60F0"/>
    <w:rsid w:val="007E7EB2"/>
    <w:rsid w:val="007F124B"/>
    <w:rsid w:val="007F1C26"/>
    <w:rsid w:val="007F1D0E"/>
    <w:rsid w:val="007F4668"/>
    <w:rsid w:val="007F4D30"/>
    <w:rsid w:val="007F6488"/>
    <w:rsid w:val="007F68F5"/>
    <w:rsid w:val="00801D1B"/>
    <w:rsid w:val="008058D7"/>
    <w:rsid w:val="00811773"/>
    <w:rsid w:val="008239BC"/>
    <w:rsid w:val="008240EC"/>
    <w:rsid w:val="008243D4"/>
    <w:rsid w:val="00826E73"/>
    <w:rsid w:val="00827320"/>
    <w:rsid w:val="00835E79"/>
    <w:rsid w:val="008372E3"/>
    <w:rsid w:val="00837547"/>
    <w:rsid w:val="008402FE"/>
    <w:rsid w:val="00840324"/>
    <w:rsid w:val="00841FBC"/>
    <w:rsid w:val="0084210D"/>
    <w:rsid w:val="00845F07"/>
    <w:rsid w:val="00853988"/>
    <w:rsid w:val="00854C64"/>
    <w:rsid w:val="0085593A"/>
    <w:rsid w:val="008577F3"/>
    <w:rsid w:val="0086088A"/>
    <w:rsid w:val="0086252A"/>
    <w:rsid w:val="00863D02"/>
    <w:rsid w:val="00870B0E"/>
    <w:rsid w:val="008772BE"/>
    <w:rsid w:val="008843FA"/>
    <w:rsid w:val="00886E40"/>
    <w:rsid w:val="00892A51"/>
    <w:rsid w:val="00893198"/>
    <w:rsid w:val="00895C6B"/>
    <w:rsid w:val="008A008F"/>
    <w:rsid w:val="008A26FC"/>
    <w:rsid w:val="008A2980"/>
    <w:rsid w:val="008A298D"/>
    <w:rsid w:val="008A3354"/>
    <w:rsid w:val="008A5B73"/>
    <w:rsid w:val="008A63B5"/>
    <w:rsid w:val="008B1BCE"/>
    <w:rsid w:val="008B4301"/>
    <w:rsid w:val="008C237D"/>
    <w:rsid w:val="008C23C8"/>
    <w:rsid w:val="008D4360"/>
    <w:rsid w:val="008D459C"/>
    <w:rsid w:val="008D597F"/>
    <w:rsid w:val="008E19C6"/>
    <w:rsid w:val="008E66F0"/>
    <w:rsid w:val="008E6E45"/>
    <w:rsid w:val="008E789D"/>
    <w:rsid w:val="008F0955"/>
    <w:rsid w:val="008F6438"/>
    <w:rsid w:val="00901290"/>
    <w:rsid w:val="00907ECC"/>
    <w:rsid w:val="00920A2E"/>
    <w:rsid w:val="0092135B"/>
    <w:rsid w:val="00921A42"/>
    <w:rsid w:val="0092330C"/>
    <w:rsid w:val="00924D2D"/>
    <w:rsid w:val="00924F44"/>
    <w:rsid w:val="00925423"/>
    <w:rsid w:val="00926765"/>
    <w:rsid w:val="009269B4"/>
    <w:rsid w:val="009274C7"/>
    <w:rsid w:val="00930FE4"/>
    <w:rsid w:val="009338C5"/>
    <w:rsid w:val="00937D77"/>
    <w:rsid w:val="00943007"/>
    <w:rsid w:val="0094501C"/>
    <w:rsid w:val="00946D67"/>
    <w:rsid w:val="009475F9"/>
    <w:rsid w:val="00956165"/>
    <w:rsid w:val="009614B3"/>
    <w:rsid w:val="009635C4"/>
    <w:rsid w:val="009650AB"/>
    <w:rsid w:val="009805A9"/>
    <w:rsid w:val="009851EF"/>
    <w:rsid w:val="00991D27"/>
    <w:rsid w:val="00993172"/>
    <w:rsid w:val="0099612F"/>
    <w:rsid w:val="009A0BBE"/>
    <w:rsid w:val="009A1B14"/>
    <w:rsid w:val="009A3DF0"/>
    <w:rsid w:val="009A40A1"/>
    <w:rsid w:val="009A7B9C"/>
    <w:rsid w:val="009C1560"/>
    <w:rsid w:val="009C481D"/>
    <w:rsid w:val="009C6ED6"/>
    <w:rsid w:val="009E264B"/>
    <w:rsid w:val="009E42ED"/>
    <w:rsid w:val="009E5D6C"/>
    <w:rsid w:val="009F4EC1"/>
    <w:rsid w:val="009F61AA"/>
    <w:rsid w:val="00A016C6"/>
    <w:rsid w:val="00A043F4"/>
    <w:rsid w:val="00A06F25"/>
    <w:rsid w:val="00A10294"/>
    <w:rsid w:val="00A125FD"/>
    <w:rsid w:val="00A153C8"/>
    <w:rsid w:val="00A31AF1"/>
    <w:rsid w:val="00A331F2"/>
    <w:rsid w:val="00A34DB6"/>
    <w:rsid w:val="00A36E0C"/>
    <w:rsid w:val="00A43C32"/>
    <w:rsid w:val="00A44836"/>
    <w:rsid w:val="00A44B97"/>
    <w:rsid w:val="00A455BF"/>
    <w:rsid w:val="00A5013E"/>
    <w:rsid w:val="00A50D8C"/>
    <w:rsid w:val="00A52379"/>
    <w:rsid w:val="00A54FED"/>
    <w:rsid w:val="00A73758"/>
    <w:rsid w:val="00A81EFE"/>
    <w:rsid w:val="00A85BD0"/>
    <w:rsid w:val="00A8697A"/>
    <w:rsid w:val="00A86B3B"/>
    <w:rsid w:val="00A87EC1"/>
    <w:rsid w:val="00A9337B"/>
    <w:rsid w:val="00A95014"/>
    <w:rsid w:val="00A9550E"/>
    <w:rsid w:val="00AA1A18"/>
    <w:rsid w:val="00AA5577"/>
    <w:rsid w:val="00AB2000"/>
    <w:rsid w:val="00AB3244"/>
    <w:rsid w:val="00AB7AB5"/>
    <w:rsid w:val="00AB7F60"/>
    <w:rsid w:val="00AC10A2"/>
    <w:rsid w:val="00AC1A7E"/>
    <w:rsid w:val="00AC230C"/>
    <w:rsid w:val="00AC3002"/>
    <w:rsid w:val="00AD4555"/>
    <w:rsid w:val="00AD4C70"/>
    <w:rsid w:val="00AE1C0D"/>
    <w:rsid w:val="00AE6754"/>
    <w:rsid w:val="00AE7F2E"/>
    <w:rsid w:val="00AF0454"/>
    <w:rsid w:val="00AF0779"/>
    <w:rsid w:val="00AF237E"/>
    <w:rsid w:val="00AF26C2"/>
    <w:rsid w:val="00AF2F97"/>
    <w:rsid w:val="00AF4E7D"/>
    <w:rsid w:val="00B005AB"/>
    <w:rsid w:val="00B01548"/>
    <w:rsid w:val="00B02A8C"/>
    <w:rsid w:val="00B111FE"/>
    <w:rsid w:val="00B12926"/>
    <w:rsid w:val="00B14912"/>
    <w:rsid w:val="00B1572C"/>
    <w:rsid w:val="00B27DD4"/>
    <w:rsid w:val="00B27F01"/>
    <w:rsid w:val="00B31122"/>
    <w:rsid w:val="00B35369"/>
    <w:rsid w:val="00B35A1C"/>
    <w:rsid w:val="00B35B55"/>
    <w:rsid w:val="00B37487"/>
    <w:rsid w:val="00B37CA4"/>
    <w:rsid w:val="00B40371"/>
    <w:rsid w:val="00B45B7C"/>
    <w:rsid w:val="00B5273C"/>
    <w:rsid w:val="00B53487"/>
    <w:rsid w:val="00B534E9"/>
    <w:rsid w:val="00B55E7C"/>
    <w:rsid w:val="00B61419"/>
    <w:rsid w:val="00B62557"/>
    <w:rsid w:val="00B650B8"/>
    <w:rsid w:val="00B65B2D"/>
    <w:rsid w:val="00B707F2"/>
    <w:rsid w:val="00B743D7"/>
    <w:rsid w:val="00B75DF1"/>
    <w:rsid w:val="00B766A4"/>
    <w:rsid w:val="00B77C8B"/>
    <w:rsid w:val="00B81842"/>
    <w:rsid w:val="00B8207E"/>
    <w:rsid w:val="00B86CAE"/>
    <w:rsid w:val="00B930A8"/>
    <w:rsid w:val="00B942EB"/>
    <w:rsid w:val="00B955E6"/>
    <w:rsid w:val="00B97657"/>
    <w:rsid w:val="00B97FD3"/>
    <w:rsid w:val="00BA1340"/>
    <w:rsid w:val="00BA29E3"/>
    <w:rsid w:val="00BA2D13"/>
    <w:rsid w:val="00BA4751"/>
    <w:rsid w:val="00BA53E9"/>
    <w:rsid w:val="00BA648A"/>
    <w:rsid w:val="00BB1BFB"/>
    <w:rsid w:val="00BB2096"/>
    <w:rsid w:val="00BB392A"/>
    <w:rsid w:val="00BC5642"/>
    <w:rsid w:val="00BC7B3D"/>
    <w:rsid w:val="00BD3528"/>
    <w:rsid w:val="00BD506F"/>
    <w:rsid w:val="00BD643E"/>
    <w:rsid w:val="00BD6FD2"/>
    <w:rsid w:val="00BD715F"/>
    <w:rsid w:val="00BE0311"/>
    <w:rsid w:val="00BE1A4F"/>
    <w:rsid w:val="00BE28CD"/>
    <w:rsid w:val="00BE4C90"/>
    <w:rsid w:val="00BE79EE"/>
    <w:rsid w:val="00BF0A68"/>
    <w:rsid w:val="00BF1394"/>
    <w:rsid w:val="00BF13CF"/>
    <w:rsid w:val="00BF2542"/>
    <w:rsid w:val="00BF5741"/>
    <w:rsid w:val="00C02137"/>
    <w:rsid w:val="00C06C54"/>
    <w:rsid w:val="00C11905"/>
    <w:rsid w:val="00C11C3A"/>
    <w:rsid w:val="00C1255A"/>
    <w:rsid w:val="00C15CD1"/>
    <w:rsid w:val="00C23664"/>
    <w:rsid w:val="00C25AC9"/>
    <w:rsid w:val="00C30805"/>
    <w:rsid w:val="00C31B04"/>
    <w:rsid w:val="00C327B8"/>
    <w:rsid w:val="00C32FA6"/>
    <w:rsid w:val="00C33D8F"/>
    <w:rsid w:val="00C35063"/>
    <w:rsid w:val="00C370D2"/>
    <w:rsid w:val="00C403E4"/>
    <w:rsid w:val="00C40427"/>
    <w:rsid w:val="00C404CE"/>
    <w:rsid w:val="00C43C8E"/>
    <w:rsid w:val="00C45031"/>
    <w:rsid w:val="00C45B7E"/>
    <w:rsid w:val="00C506AF"/>
    <w:rsid w:val="00C55737"/>
    <w:rsid w:val="00C609AA"/>
    <w:rsid w:val="00C63719"/>
    <w:rsid w:val="00C64ED2"/>
    <w:rsid w:val="00C65F67"/>
    <w:rsid w:val="00C7085B"/>
    <w:rsid w:val="00C72A38"/>
    <w:rsid w:val="00C72E6E"/>
    <w:rsid w:val="00C75DEA"/>
    <w:rsid w:val="00C77451"/>
    <w:rsid w:val="00C8491D"/>
    <w:rsid w:val="00C84974"/>
    <w:rsid w:val="00C85DF0"/>
    <w:rsid w:val="00C905BD"/>
    <w:rsid w:val="00C93141"/>
    <w:rsid w:val="00C95CF1"/>
    <w:rsid w:val="00C96029"/>
    <w:rsid w:val="00C96E02"/>
    <w:rsid w:val="00CA0EBD"/>
    <w:rsid w:val="00CA30C3"/>
    <w:rsid w:val="00CA4DF6"/>
    <w:rsid w:val="00CB0F3C"/>
    <w:rsid w:val="00CB598D"/>
    <w:rsid w:val="00CB786A"/>
    <w:rsid w:val="00CC05F0"/>
    <w:rsid w:val="00CC2051"/>
    <w:rsid w:val="00CC28BF"/>
    <w:rsid w:val="00CC478C"/>
    <w:rsid w:val="00CC4DDB"/>
    <w:rsid w:val="00CC78CB"/>
    <w:rsid w:val="00CD0B50"/>
    <w:rsid w:val="00CD0E32"/>
    <w:rsid w:val="00CD202B"/>
    <w:rsid w:val="00CD2DFB"/>
    <w:rsid w:val="00CD6037"/>
    <w:rsid w:val="00CD6B17"/>
    <w:rsid w:val="00CE2634"/>
    <w:rsid w:val="00CE2F2D"/>
    <w:rsid w:val="00CF754E"/>
    <w:rsid w:val="00D0125B"/>
    <w:rsid w:val="00D02423"/>
    <w:rsid w:val="00D05546"/>
    <w:rsid w:val="00D05DC2"/>
    <w:rsid w:val="00D069C6"/>
    <w:rsid w:val="00D07743"/>
    <w:rsid w:val="00D142E7"/>
    <w:rsid w:val="00D14399"/>
    <w:rsid w:val="00D24C65"/>
    <w:rsid w:val="00D302FC"/>
    <w:rsid w:val="00D30EF5"/>
    <w:rsid w:val="00D334D8"/>
    <w:rsid w:val="00D374A8"/>
    <w:rsid w:val="00D40586"/>
    <w:rsid w:val="00D40AE9"/>
    <w:rsid w:val="00D40AEC"/>
    <w:rsid w:val="00D42DA2"/>
    <w:rsid w:val="00D43B16"/>
    <w:rsid w:val="00D4791C"/>
    <w:rsid w:val="00D5185D"/>
    <w:rsid w:val="00D51922"/>
    <w:rsid w:val="00D55CB8"/>
    <w:rsid w:val="00D6101E"/>
    <w:rsid w:val="00D63934"/>
    <w:rsid w:val="00D63AD8"/>
    <w:rsid w:val="00D64558"/>
    <w:rsid w:val="00D6674F"/>
    <w:rsid w:val="00D76A94"/>
    <w:rsid w:val="00D836EE"/>
    <w:rsid w:val="00D837E8"/>
    <w:rsid w:val="00D8557F"/>
    <w:rsid w:val="00D86BFF"/>
    <w:rsid w:val="00D92100"/>
    <w:rsid w:val="00D97382"/>
    <w:rsid w:val="00DA057F"/>
    <w:rsid w:val="00DA0BFC"/>
    <w:rsid w:val="00DA2302"/>
    <w:rsid w:val="00DA723D"/>
    <w:rsid w:val="00DA788B"/>
    <w:rsid w:val="00DB268C"/>
    <w:rsid w:val="00DB29AC"/>
    <w:rsid w:val="00DB361E"/>
    <w:rsid w:val="00DB657D"/>
    <w:rsid w:val="00DB65A8"/>
    <w:rsid w:val="00DB6E56"/>
    <w:rsid w:val="00DC4650"/>
    <w:rsid w:val="00DC4A36"/>
    <w:rsid w:val="00DD49BA"/>
    <w:rsid w:val="00DD716B"/>
    <w:rsid w:val="00DE3E9F"/>
    <w:rsid w:val="00DE4CD6"/>
    <w:rsid w:val="00DE57EF"/>
    <w:rsid w:val="00DE69F9"/>
    <w:rsid w:val="00DE7D09"/>
    <w:rsid w:val="00DF2BBB"/>
    <w:rsid w:val="00E010C4"/>
    <w:rsid w:val="00E039D4"/>
    <w:rsid w:val="00E03B7A"/>
    <w:rsid w:val="00E0428B"/>
    <w:rsid w:val="00E05145"/>
    <w:rsid w:val="00E074A4"/>
    <w:rsid w:val="00E07738"/>
    <w:rsid w:val="00E1043D"/>
    <w:rsid w:val="00E140B2"/>
    <w:rsid w:val="00E1462C"/>
    <w:rsid w:val="00E15093"/>
    <w:rsid w:val="00E162E7"/>
    <w:rsid w:val="00E20755"/>
    <w:rsid w:val="00E26695"/>
    <w:rsid w:val="00E27E60"/>
    <w:rsid w:val="00E34F6A"/>
    <w:rsid w:val="00E446B4"/>
    <w:rsid w:val="00E44D0D"/>
    <w:rsid w:val="00E45232"/>
    <w:rsid w:val="00E46C47"/>
    <w:rsid w:val="00E47EB6"/>
    <w:rsid w:val="00E54ECD"/>
    <w:rsid w:val="00E5764A"/>
    <w:rsid w:val="00E57693"/>
    <w:rsid w:val="00E603B2"/>
    <w:rsid w:val="00E60A7A"/>
    <w:rsid w:val="00E61132"/>
    <w:rsid w:val="00E6597E"/>
    <w:rsid w:val="00E66119"/>
    <w:rsid w:val="00E67032"/>
    <w:rsid w:val="00E71894"/>
    <w:rsid w:val="00E73D6F"/>
    <w:rsid w:val="00E81CB8"/>
    <w:rsid w:val="00E82012"/>
    <w:rsid w:val="00E85885"/>
    <w:rsid w:val="00E862D6"/>
    <w:rsid w:val="00E90E23"/>
    <w:rsid w:val="00E9418B"/>
    <w:rsid w:val="00E966CE"/>
    <w:rsid w:val="00E97689"/>
    <w:rsid w:val="00E97A28"/>
    <w:rsid w:val="00EA05B5"/>
    <w:rsid w:val="00EA14A9"/>
    <w:rsid w:val="00EA1C0D"/>
    <w:rsid w:val="00EA290A"/>
    <w:rsid w:val="00EA2CC9"/>
    <w:rsid w:val="00EA4441"/>
    <w:rsid w:val="00EA5A35"/>
    <w:rsid w:val="00EA7908"/>
    <w:rsid w:val="00EB0FBA"/>
    <w:rsid w:val="00EB537C"/>
    <w:rsid w:val="00EB57B8"/>
    <w:rsid w:val="00EB6DC2"/>
    <w:rsid w:val="00EC543A"/>
    <w:rsid w:val="00ED0AC9"/>
    <w:rsid w:val="00ED2390"/>
    <w:rsid w:val="00ED30AE"/>
    <w:rsid w:val="00ED648F"/>
    <w:rsid w:val="00ED649C"/>
    <w:rsid w:val="00ED7539"/>
    <w:rsid w:val="00ED7F8C"/>
    <w:rsid w:val="00EE04EA"/>
    <w:rsid w:val="00EE0991"/>
    <w:rsid w:val="00EE1F26"/>
    <w:rsid w:val="00EE3A1D"/>
    <w:rsid w:val="00EE720B"/>
    <w:rsid w:val="00EF0FB2"/>
    <w:rsid w:val="00EF1FC2"/>
    <w:rsid w:val="00EF2EE6"/>
    <w:rsid w:val="00EF774D"/>
    <w:rsid w:val="00F007BD"/>
    <w:rsid w:val="00F02C7F"/>
    <w:rsid w:val="00F11249"/>
    <w:rsid w:val="00F15D4A"/>
    <w:rsid w:val="00F167F7"/>
    <w:rsid w:val="00F1721B"/>
    <w:rsid w:val="00F23068"/>
    <w:rsid w:val="00F317D6"/>
    <w:rsid w:val="00F32D9A"/>
    <w:rsid w:val="00F334D2"/>
    <w:rsid w:val="00F33681"/>
    <w:rsid w:val="00F436BE"/>
    <w:rsid w:val="00F44273"/>
    <w:rsid w:val="00F452B8"/>
    <w:rsid w:val="00F46B00"/>
    <w:rsid w:val="00F46C19"/>
    <w:rsid w:val="00F46FD3"/>
    <w:rsid w:val="00F47BCE"/>
    <w:rsid w:val="00F51F7E"/>
    <w:rsid w:val="00F53C7A"/>
    <w:rsid w:val="00F55BB1"/>
    <w:rsid w:val="00F56255"/>
    <w:rsid w:val="00F5629B"/>
    <w:rsid w:val="00F62E4B"/>
    <w:rsid w:val="00F65A64"/>
    <w:rsid w:val="00F65EA3"/>
    <w:rsid w:val="00F67E22"/>
    <w:rsid w:val="00F71CF8"/>
    <w:rsid w:val="00F7376E"/>
    <w:rsid w:val="00F75859"/>
    <w:rsid w:val="00F76E9E"/>
    <w:rsid w:val="00F77FBC"/>
    <w:rsid w:val="00F835E5"/>
    <w:rsid w:val="00F84250"/>
    <w:rsid w:val="00F84EA2"/>
    <w:rsid w:val="00F85254"/>
    <w:rsid w:val="00F91F3E"/>
    <w:rsid w:val="00F935A0"/>
    <w:rsid w:val="00F949FF"/>
    <w:rsid w:val="00FA11D4"/>
    <w:rsid w:val="00FA2536"/>
    <w:rsid w:val="00FA4207"/>
    <w:rsid w:val="00FA5339"/>
    <w:rsid w:val="00FB01DE"/>
    <w:rsid w:val="00FB24F5"/>
    <w:rsid w:val="00FB5971"/>
    <w:rsid w:val="00FB660A"/>
    <w:rsid w:val="00FC5A71"/>
    <w:rsid w:val="00FE6003"/>
    <w:rsid w:val="00FF0D35"/>
    <w:rsid w:val="00FF36C0"/>
    <w:rsid w:val="00FF7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7B8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A3A89"/>
    <w:pPr>
      <w:ind w:left="720"/>
    </w:pPr>
  </w:style>
  <w:style w:type="table" w:styleId="TableGrid">
    <w:name w:val="Table Grid"/>
    <w:basedOn w:val="TableNormal"/>
    <w:uiPriority w:val="99"/>
    <w:rsid w:val="0086252A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CA4D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A4DF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A4D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A4DF6"/>
    <w:rPr>
      <w:rFonts w:cs="Times New Roman"/>
    </w:rPr>
  </w:style>
  <w:style w:type="character" w:customStyle="1" w:styleId="object">
    <w:name w:val="object"/>
    <w:basedOn w:val="DefaultParagraphFont"/>
    <w:uiPriority w:val="99"/>
    <w:rsid w:val="00B62557"/>
    <w:rPr>
      <w:rFonts w:cs="Times New Roman"/>
    </w:rPr>
  </w:style>
  <w:style w:type="character" w:customStyle="1" w:styleId="zmsearchresult">
    <w:name w:val="zmsearchresult"/>
    <w:basedOn w:val="DefaultParagraphFont"/>
    <w:uiPriority w:val="99"/>
    <w:rsid w:val="00B62557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22525E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225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2525E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99"/>
    <w:qFormat/>
    <w:locked/>
    <w:rsid w:val="00EB0FBA"/>
    <w:rPr>
      <w:rFonts w:ascii="Times New Roman" w:hAnsi="Times New Roman" w:cs="Times New Roman"/>
      <w:i/>
      <w:iCs/>
    </w:rPr>
  </w:style>
  <w:style w:type="paragraph" w:styleId="NormalWeb">
    <w:name w:val="Normal (Web)"/>
    <w:basedOn w:val="Normal"/>
    <w:uiPriority w:val="99"/>
    <w:rsid w:val="00EB0FBA"/>
    <w:pPr>
      <w:spacing w:before="100" w:beforeAutospacing="1" w:after="100" w:afterAutospacing="1" w:line="240" w:lineRule="auto"/>
    </w:pPr>
    <w:rPr>
      <w:sz w:val="24"/>
      <w:szCs w:val="24"/>
      <w:lang w:eastAsia="pt-BR"/>
    </w:rPr>
  </w:style>
  <w:style w:type="paragraph" w:customStyle="1" w:styleId="Default">
    <w:name w:val="Default"/>
    <w:uiPriority w:val="99"/>
    <w:rsid w:val="00EB0FBA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sid w:val="00417203"/>
    <w:rPr>
      <w:rFonts w:ascii="Times New Roman" w:hAnsi="Times New Roman" w:cs="Times New Roman"/>
      <w:color w:val="0000FF"/>
      <w:sz w:val="22"/>
      <w:szCs w:val="22"/>
      <w:u w:val="single"/>
    </w:rPr>
  </w:style>
  <w:style w:type="character" w:styleId="Strong">
    <w:name w:val="Strong"/>
    <w:basedOn w:val="DefaultParagraphFont"/>
    <w:uiPriority w:val="99"/>
    <w:qFormat/>
    <w:locked/>
    <w:rsid w:val="00417203"/>
    <w:rPr>
      <w:rFonts w:ascii="Times New Roman" w:hAnsi="Times New Roman" w:cs="Times New Roman"/>
      <w:b/>
      <w:bCs/>
    </w:rPr>
  </w:style>
  <w:style w:type="character" w:styleId="PageNumber">
    <w:name w:val="page number"/>
    <w:basedOn w:val="DefaultParagraphFont"/>
    <w:uiPriority w:val="99"/>
    <w:rsid w:val="00FA533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1716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716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279</Words>
  <Characters>1511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</dc:title>
  <dc:subject/>
  <dc:creator>Rodrigo De Paula</dc:creator>
  <cp:keywords/>
  <dc:description/>
  <cp:lastModifiedBy>1874553</cp:lastModifiedBy>
  <cp:revision>2</cp:revision>
  <cp:lastPrinted>2018-11-06T10:39:00Z</cp:lastPrinted>
  <dcterms:created xsi:type="dcterms:W3CDTF">2019-02-18T11:47:00Z</dcterms:created>
  <dcterms:modified xsi:type="dcterms:W3CDTF">2019-02-18T11:47:00Z</dcterms:modified>
</cp:coreProperties>
</file>