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61EF" w:rsidRPr="00F71CF8" w:rsidRDefault="007261EF" w:rsidP="00D42DA2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580E68">
        <w:rPr>
          <w:rFonts w:ascii="Times New Roman" w:hAnsi="Times New Roman" w:cs="Times New Roman"/>
          <w:noProof/>
          <w:lang w:eastAsia="pt-B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m 15" o:spid="_x0000_i1025" type="#_x0000_t75" alt="marca-vertical-UFRB-JPG" style="width:103.5pt;height:33.75pt;visibility:visible">
            <v:imagedata r:id="rId7" o:title="" croptop="13302f" cropbottom="25752f" cropleft="9809f" cropright="10073f"/>
          </v:shape>
        </w:pict>
      </w:r>
      <w:r w:rsidRPr="00F71CF8">
        <w:rPr>
          <w:rFonts w:ascii="Times New Roman" w:hAnsi="Times New Roman" w:cs="Times New Roman"/>
          <w:b/>
          <w:bCs/>
        </w:rPr>
        <w:t xml:space="preserve">      </w:t>
      </w:r>
      <w:r w:rsidRPr="00580E68">
        <w:rPr>
          <w:rFonts w:ascii="Times New Roman" w:hAnsi="Times New Roman" w:cs="Times New Roman"/>
          <w:noProof/>
          <w:lang w:eastAsia="pt-BR"/>
        </w:rPr>
        <w:pict>
          <v:shape id="Imagem 16" o:spid="_x0000_i1026" type="#_x0000_t75" alt="Imagem relacionada" style="width:170.25pt;height:39pt;visibility:visible">
            <v:imagedata r:id="rId8" o:title=""/>
          </v:shape>
        </w:pict>
      </w:r>
      <w:r w:rsidRPr="00F71CF8">
        <w:rPr>
          <w:rFonts w:ascii="Times New Roman" w:hAnsi="Times New Roman" w:cs="Times New Roman"/>
          <w:b/>
          <w:bCs/>
        </w:rPr>
        <w:t xml:space="preserve">           </w:t>
      </w:r>
      <w:r w:rsidRPr="00580E68">
        <w:rPr>
          <w:rFonts w:ascii="Times New Roman" w:hAnsi="Times New Roman" w:cs="Times New Roman"/>
          <w:noProof/>
          <w:lang w:eastAsia="pt-BR"/>
        </w:rPr>
        <w:pict>
          <v:shape id="Imagem 17" o:spid="_x0000_i1027" type="#_x0000_t75" style="width:84.75pt;height:36.75pt;visibility:visible">
            <v:imagedata r:id="rId9" o:title="" croptop="19770f" cropbottom="18708f" cropleft="9014f" cropright="9104f"/>
          </v:shape>
        </w:pict>
      </w:r>
    </w:p>
    <w:p w:rsidR="007261EF" w:rsidRPr="00F71CF8" w:rsidRDefault="007261EF" w:rsidP="00F317D6">
      <w:pPr>
        <w:spacing w:after="0" w:line="240" w:lineRule="auto"/>
        <w:ind w:left="-288" w:right="-28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71CF8">
        <w:rPr>
          <w:rFonts w:ascii="Times New Roman" w:hAnsi="Times New Roman" w:cs="Times New Roman"/>
          <w:b/>
          <w:bCs/>
          <w:color w:val="000000"/>
          <w:sz w:val="28"/>
          <w:szCs w:val="28"/>
        </w:rPr>
        <w:t>UNIVERSIDADE FEDERAL DO RECÔNCAVO DA BAHIA</w:t>
      </w:r>
    </w:p>
    <w:p w:rsidR="007261EF" w:rsidRPr="00F71CF8" w:rsidRDefault="007261EF" w:rsidP="00F317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71CF8">
        <w:rPr>
          <w:rFonts w:ascii="Times New Roman" w:hAnsi="Times New Roman" w:cs="Times New Roman"/>
          <w:b/>
          <w:bCs/>
          <w:sz w:val="24"/>
          <w:szCs w:val="24"/>
        </w:rPr>
        <w:t>Pró-Reitoria de Pesquisa e Pós-Graduação, Criação e Inovação</w:t>
      </w:r>
    </w:p>
    <w:p w:rsidR="007261EF" w:rsidRDefault="007261EF" w:rsidP="00F317D6">
      <w:pPr>
        <w:spacing w:after="0" w:line="240" w:lineRule="auto"/>
        <w:ind w:left="-288" w:right="-28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71CF8">
        <w:rPr>
          <w:rFonts w:ascii="Times New Roman" w:hAnsi="Times New Roman" w:cs="Times New Roman"/>
          <w:b/>
          <w:bCs/>
          <w:color w:val="000000"/>
          <w:sz w:val="24"/>
          <w:szCs w:val="24"/>
        </w:rPr>
        <w:t>Centro de Formação de Professores - CFP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| </w:t>
      </w:r>
      <w:r w:rsidRPr="00F71CF8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Campus</w:t>
      </w:r>
      <w:r w:rsidRPr="00F71CF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Amargosa</w:t>
      </w:r>
    </w:p>
    <w:p w:rsidR="007261EF" w:rsidRDefault="007261EF" w:rsidP="00F317D6">
      <w:pPr>
        <w:pBdr>
          <w:bottom w:val="single" w:sz="4" w:space="1" w:color="auto"/>
        </w:pBdr>
        <w:spacing w:after="0" w:line="240" w:lineRule="auto"/>
        <w:ind w:left="-288" w:right="-28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Plano de Capacitação Docente do CFP 2019-2023</w:t>
      </w:r>
    </w:p>
    <w:p w:rsidR="007261EF" w:rsidRDefault="007261EF" w:rsidP="00F317D6">
      <w:pPr>
        <w:spacing w:after="0" w:line="240" w:lineRule="auto"/>
        <w:ind w:left="-288" w:right="-28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261EF" w:rsidRDefault="007261EF" w:rsidP="00F317D6">
      <w:pPr>
        <w:spacing w:after="0" w:line="240" w:lineRule="auto"/>
        <w:ind w:left="-288" w:right="-28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261EF" w:rsidRPr="00624439" w:rsidRDefault="007261EF" w:rsidP="00F317D6">
      <w:pPr>
        <w:shd w:val="clear" w:color="auto" w:fill="BFBFB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pt-BR"/>
        </w:rPr>
      </w:pPr>
      <w:r w:rsidRPr="00B37CA4">
        <w:rPr>
          <w:rFonts w:ascii="Times New Roman" w:hAnsi="Times New Roman" w:cs="Times New Roman"/>
          <w:b/>
          <w:bCs/>
          <w:color w:val="000000"/>
          <w:sz w:val="24"/>
          <w:szCs w:val="24"/>
          <w:lang w:eastAsia="pt-BR"/>
        </w:rPr>
        <w:t>FORMULÁRIO</w:t>
      </w:r>
      <w:r w:rsidRPr="00624439">
        <w:rPr>
          <w:rFonts w:ascii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 </w:t>
      </w:r>
      <w:r w:rsidRPr="00796250">
        <w:rPr>
          <w:rFonts w:ascii="Times New Roman" w:hAnsi="Times New Roman" w:cs="Times New Roman"/>
          <w:b/>
          <w:bCs/>
          <w:color w:val="000000"/>
          <w:sz w:val="24"/>
          <w:szCs w:val="24"/>
          <w:lang w:eastAsia="pt-BR"/>
        </w:rPr>
        <w:t>2</w:t>
      </w:r>
      <w:r w:rsidRPr="00624439">
        <w:rPr>
          <w:rFonts w:ascii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 -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JUSTIFICATIVA </w:t>
      </w:r>
      <w:r w:rsidRPr="00624439">
        <w:rPr>
          <w:rFonts w:ascii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PARA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O NÃO AFASTAMENTO NO PERIODO PREVISTO NO PLANO (Cláusula geral 8 do Plano) </w:t>
      </w:r>
    </w:p>
    <w:p w:rsidR="007261EF" w:rsidRDefault="007261EF" w:rsidP="00F317D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pt-BR"/>
        </w:rPr>
      </w:pPr>
      <w:r w:rsidRPr="00624439">
        <w:rPr>
          <w:rFonts w:ascii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 </w:t>
      </w:r>
    </w:p>
    <w:p w:rsidR="007261EF" w:rsidRDefault="007261EF" w:rsidP="00F317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7261EF" w:rsidRPr="00796250" w:rsidRDefault="007261EF" w:rsidP="00F317D6">
      <w:pPr>
        <w:shd w:val="clear" w:color="auto" w:fill="BFBFB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lang w:eastAsia="pt-BR"/>
        </w:rPr>
      </w:pPr>
      <w:r w:rsidRPr="00796250">
        <w:rPr>
          <w:rFonts w:ascii="Times New Roman" w:hAnsi="Times New Roman" w:cs="Times New Roman"/>
          <w:b/>
          <w:bCs/>
          <w:color w:val="000000"/>
          <w:lang w:eastAsia="pt-BR"/>
        </w:rPr>
        <w:t>DADOS GERAIS</w:t>
      </w:r>
    </w:p>
    <w:p w:rsidR="007261EF" w:rsidRPr="00796250" w:rsidRDefault="007261EF" w:rsidP="00F317D6">
      <w:pPr>
        <w:spacing w:after="0" w:line="240" w:lineRule="auto"/>
        <w:jc w:val="both"/>
        <w:rPr>
          <w:rFonts w:ascii="Times New Roman" w:hAnsi="Times New Roman" w:cs="Times New Roman"/>
          <w:color w:val="000000"/>
          <w:lang w:eastAsia="pt-BR"/>
        </w:rPr>
      </w:pPr>
      <w:r w:rsidRPr="00796250">
        <w:rPr>
          <w:rFonts w:ascii="Times New Roman" w:hAnsi="Times New Roman" w:cs="Times New Roman"/>
          <w:color w:val="000000"/>
          <w:lang w:eastAsia="pt-BR"/>
        </w:rPr>
        <w:t xml:space="preserve">Docente interessado: </w:t>
      </w:r>
    </w:p>
    <w:p w:rsidR="007261EF" w:rsidRPr="00796250" w:rsidRDefault="007261EF" w:rsidP="00F317D6">
      <w:pPr>
        <w:spacing w:after="0" w:line="240" w:lineRule="auto"/>
        <w:jc w:val="both"/>
        <w:rPr>
          <w:rFonts w:ascii="Times New Roman" w:hAnsi="Times New Roman" w:cs="Times New Roman"/>
          <w:color w:val="000000"/>
          <w:lang w:eastAsia="pt-BR"/>
        </w:rPr>
      </w:pPr>
      <w:r w:rsidRPr="00796250">
        <w:rPr>
          <w:rFonts w:ascii="Times New Roman" w:hAnsi="Times New Roman" w:cs="Times New Roman"/>
          <w:color w:val="000000"/>
          <w:lang w:eastAsia="pt-BR"/>
        </w:rPr>
        <w:t>SIAPE:</w:t>
      </w:r>
    </w:p>
    <w:p w:rsidR="007261EF" w:rsidRPr="00796250" w:rsidRDefault="007261EF" w:rsidP="00F317D6">
      <w:pPr>
        <w:spacing w:after="0" w:line="240" w:lineRule="auto"/>
        <w:jc w:val="both"/>
        <w:rPr>
          <w:rFonts w:ascii="Times New Roman" w:hAnsi="Times New Roman" w:cs="Times New Roman"/>
          <w:color w:val="000000"/>
          <w:lang w:eastAsia="pt-BR"/>
        </w:rPr>
      </w:pPr>
      <w:r w:rsidRPr="00796250">
        <w:rPr>
          <w:rFonts w:ascii="Times New Roman" w:hAnsi="Times New Roman" w:cs="Times New Roman"/>
          <w:color w:val="000000"/>
          <w:lang w:eastAsia="pt-BR"/>
        </w:rPr>
        <w:t>Data de ingresso no CFP:</w:t>
      </w:r>
    </w:p>
    <w:p w:rsidR="007261EF" w:rsidRPr="00796250" w:rsidRDefault="007261EF" w:rsidP="00F317D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96250">
        <w:rPr>
          <w:rFonts w:ascii="Times New Roman" w:hAnsi="Times New Roman" w:cs="Times New Roman"/>
        </w:rPr>
        <w:t>Área do Conhecimento à qual se vincula o interessado no CFP:</w:t>
      </w:r>
    </w:p>
    <w:p w:rsidR="007261EF" w:rsidRPr="00796250" w:rsidRDefault="007261EF" w:rsidP="00F317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261EF" w:rsidRPr="00796250" w:rsidRDefault="007261EF" w:rsidP="00F317D6">
      <w:pPr>
        <w:shd w:val="clear" w:color="auto" w:fill="BFBFBF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796250">
        <w:rPr>
          <w:rFonts w:ascii="Times New Roman" w:hAnsi="Times New Roman" w:cs="Times New Roman"/>
          <w:b/>
          <w:bCs/>
        </w:rPr>
        <w:t>DADOS DA CAPACITAÇÃO PRETENDIDA</w:t>
      </w:r>
    </w:p>
    <w:p w:rsidR="007261EF" w:rsidRPr="00796250" w:rsidRDefault="007261EF" w:rsidP="00F317D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96250">
        <w:rPr>
          <w:rFonts w:ascii="Times New Roman" w:hAnsi="Times New Roman" w:cs="Times New Roman"/>
        </w:rPr>
        <w:t>Nível de capacitação para o qual pretendia afastar-se: (   ) Mestrado  (   ) Doutorado  (   ) Pós-Doutorado</w:t>
      </w:r>
    </w:p>
    <w:p w:rsidR="007261EF" w:rsidRPr="00796250" w:rsidRDefault="007261EF" w:rsidP="00F317D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96250">
        <w:rPr>
          <w:rFonts w:ascii="Times New Roman" w:hAnsi="Times New Roman" w:cs="Times New Roman"/>
        </w:rPr>
        <w:t>Instituição onde pretendia se capacitar:</w:t>
      </w:r>
    </w:p>
    <w:p w:rsidR="007261EF" w:rsidRPr="00796250" w:rsidRDefault="007261EF" w:rsidP="00F317D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96250">
        <w:rPr>
          <w:rFonts w:ascii="Times New Roman" w:hAnsi="Times New Roman" w:cs="Times New Roman"/>
        </w:rPr>
        <w:t>Programa onde pretendia se capacitar:</w:t>
      </w:r>
    </w:p>
    <w:p w:rsidR="007261EF" w:rsidRPr="00B12926" w:rsidRDefault="007261EF" w:rsidP="00F317D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96250">
        <w:rPr>
          <w:rFonts w:ascii="Times New Roman" w:hAnsi="Times New Roman" w:cs="Times New Roman"/>
        </w:rPr>
        <w:t>Período de afastamento anteriormente previsto (data/mês/ano):</w:t>
      </w:r>
      <w:r w:rsidRPr="00B1292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____/____/______ a ____/____/______</w:t>
      </w:r>
    </w:p>
    <w:p w:rsidR="007261EF" w:rsidRDefault="007261EF" w:rsidP="00F317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261EF" w:rsidRDefault="007261EF" w:rsidP="00F317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7261EF" w:rsidRPr="00D374A8" w:rsidRDefault="007261EF" w:rsidP="00F317D6">
      <w:pPr>
        <w:shd w:val="clear" w:color="auto" w:fill="BFBFB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lang w:eastAsia="pt-BR"/>
        </w:rPr>
      </w:pPr>
      <w:r w:rsidRPr="00D374A8">
        <w:rPr>
          <w:rFonts w:ascii="Times New Roman" w:hAnsi="Times New Roman" w:cs="Times New Roman"/>
          <w:b/>
          <w:bCs/>
          <w:color w:val="000000"/>
          <w:lang w:eastAsia="pt-BR"/>
        </w:rPr>
        <w:t xml:space="preserve">JUSTIFICATIVA PARA O NÃO AFASTAMENTO </w:t>
      </w:r>
    </w:p>
    <w:tbl>
      <w:tblPr>
        <w:tblW w:w="954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40"/>
      </w:tblGrid>
      <w:tr w:rsidR="007261EF" w:rsidRPr="00D374A8">
        <w:trPr>
          <w:trHeight w:val="510"/>
        </w:trPr>
        <w:tc>
          <w:tcPr>
            <w:tcW w:w="9540" w:type="dxa"/>
          </w:tcPr>
          <w:p w:rsidR="007261EF" w:rsidRPr="00D374A8" w:rsidRDefault="007261EF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7261EF" w:rsidRPr="00D374A8" w:rsidRDefault="007261EF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7261EF" w:rsidRDefault="007261EF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7261EF" w:rsidRPr="00D374A8" w:rsidRDefault="007261EF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7261EF" w:rsidRPr="00D374A8" w:rsidRDefault="007261EF" w:rsidP="00F317D6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7261EF" w:rsidRPr="00D374A8" w:rsidRDefault="007261EF" w:rsidP="00F317D6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0"/>
          <w:szCs w:val="20"/>
        </w:rPr>
      </w:pPr>
    </w:p>
    <w:p w:rsidR="007261EF" w:rsidRPr="00D374A8" w:rsidRDefault="007261EF" w:rsidP="00F317D6">
      <w:pPr>
        <w:shd w:val="clear" w:color="auto" w:fill="BFBFB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lang w:eastAsia="pt-BR"/>
        </w:rPr>
      </w:pPr>
      <w:r w:rsidRPr="00D374A8">
        <w:rPr>
          <w:rFonts w:ascii="Times New Roman" w:hAnsi="Times New Roman" w:cs="Times New Roman"/>
          <w:b/>
          <w:bCs/>
          <w:color w:val="000000"/>
          <w:lang w:eastAsia="pt-BR"/>
        </w:rPr>
        <w:t xml:space="preserve">AJUSTE PRETENDIDO, SE FOR O CASO </w:t>
      </w:r>
    </w:p>
    <w:tbl>
      <w:tblPr>
        <w:tblW w:w="954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40"/>
      </w:tblGrid>
      <w:tr w:rsidR="007261EF" w:rsidRPr="00D374A8">
        <w:trPr>
          <w:trHeight w:val="510"/>
        </w:trPr>
        <w:tc>
          <w:tcPr>
            <w:tcW w:w="9540" w:type="dxa"/>
          </w:tcPr>
          <w:p w:rsidR="007261EF" w:rsidRPr="00D374A8" w:rsidRDefault="007261EF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7261EF" w:rsidRDefault="007261EF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7261EF" w:rsidRPr="00D374A8" w:rsidRDefault="007261EF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7261EF" w:rsidRPr="00D374A8" w:rsidRDefault="007261EF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7261EF" w:rsidRPr="00D374A8" w:rsidRDefault="007261EF" w:rsidP="00F317D6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0"/>
          <w:szCs w:val="20"/>
        </w:rPr>
      </w:pPr>
    </w:p>
    <w:p w:rsidR="007261EF" w:rsidRPr="00D374A8" w:rsidRDefault="007261EF" w:rsidP="00F317D6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0"/>
          <w:szCs w:val="20"/>
        </w:rPr>
      </w:pPr>
    </w:p>
    <w:p w:rsidR="007261EF" w:rsidRPr="00B12926" w:rsidRDefault="007261EF" w:rsidP="00F317D6">
      <w:pPr>
        <w:shd w:val="clear" w:color="auto" w:fill="BFBFBF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lang w:eastAsia="pt-BR"/>
        </w:rPr>
      </w:pPr>
      <w:r w:rsidRPr="00D374A8">
        <w:rPr>
          <w:rFonts w:ascii="Times New Roman" w:hAnsi="Times New Roman" w:cs="Times New Roman"/>
          <w:b/>
          <w:bCs/>
          <w:color w:val="000000"/>
          <w:lang w:eastAsia="pt-BR"/>
        </w:rPr>
        <w:t>OUTRAS INFORMAÇÕES</w:t>
      </w:r>
      <w:r>
        <w:rPr>
          <w:rFonts w:ascii="Times New Roman" w:hAnsi="Times New Roman" w:cs="Times New Roman"/>
          <w:b/>
          <w:bCs/>
          <w:color w:val="000000"/>
          <w:lang w:eastAsia="pt-BR"/>
        </w:rPr>
        <w:t xml:space="preserve"> </w:t>
      </w:r>
    </w:p>
    <w:tbl>
      <w:tblPr>
        <w:tblW w:w="954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40"/>
      </w:tblGrid>
      <w:tr w:rsidR="007261EF" w:rsidRPr="00B12926">
        <w:trPr>
          <w:trHeight w:val="510"/>
        </w:trPr>
        <w:tc>
          <w:tcPr>
            <w:tcW w:w="9540" w:type="dxa"/>
          </w:tcPr>
          <w:p w:rsidR="007261EF" w:rsidRDefault="007261EF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7261EF" w:rsidRDefault="007261EF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7261EF" w:rsidRDefault="007261EF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7261EF" w:rsidRPr="00B12926" w:rsidRDefault="007261EF" w:rsidP="00C370D2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7261EF" w:rsidRDefault="007261EF" w:rsidP="00F317D6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0"/>
          <w:szCs w:val="20"/>
        </w:rPr>
      </w:pPr>
    </w:p>
    <w:p w:rsidR="007261EF" w:rsidRPr="00624439" w:rsidRDefault="007261EF" w:rsidP="00F317D6">
      <w:pPr>
        <w:jc w:val="both"/>
        <w:rPr>
          <w:rFonts w:ascii="Times New Roman" w:hAnsi="Times New Roman" w:cs="Times New Roman"/>
          <w:sz w:val="24"/>
          <w:szCs w:val="24"/>
        </w:rPr>
      </w:pPr>
      <w:r w:rsidRPr="00624439">
        <w:rPr>
          <w:rFonts w:ascii="Times New Roman" w:hAnsi="Times New Roman" w:cs="Times New Roman"/>
          <w:sz w:val="24"/>
          <w:szCs w:val="24"/>
        </w:rPr>
        <w:t>Amargosa-BA, ____de___</w:t>
      </w:r>
      <w:r>
        <w:rPr>
          <w:rFonts w:ascii="Times New Roman" w:hAnsi="Times New Roman" w:cs="Times New Roman"/>
          <w:sz w:val="24"/>
          <w:szCs w:val="24"/>
        </w:rPr>
        <w:t>________</w:t>
      </w:r>
      <w:r w:rsidRPr="00624439">
        <w:rPr>
          <w:rFonts w:ascii="Times New Roman" w:hAnsi="Times New Roman" w:cs="Times New Roman"/>
          <w:sz w:val="24"/>
          <w:szCs w:val="24"/>
        </w:rPr>
        <w:t>_de________</w:t>
      </w:r>
    </w:p>
    <w:p w:rsidR="007261EF" w:rsidRDefault="007261EF" w:rsidP="002624F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7261EF" w:rsidRPr="00624439" w:rsidRDefault="007261EF" w:rsidP="002624F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___________________________________________________</w:t>
      </w:r>
    </w:p>
    <w:p w:rsidR="007261EF" w:rsidRDefault="007261EF" w:rsidP="002624FA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color w:val="FF0000"/>
          <w:sz w:val="20"/>
          <w:szCs w:val="20"/>
        </w:rPr>
        <w:t xml:space="preserve">       </w:t>
      </w:r>
      <w:r w:rsidRPr="00A43C32">
        <w:rPr>
          <w:rFonts w:ascii="Times New Roman" w:hAnsi="Times New Roman" w:cs="Times New Roman"/>
          <w:sz w:val="20"/>
          <w:szCs w:val="20"/>
        </w:rPr>
        <w:t>Assinatura</w:t>
      </w:r>
    </w:p>
    <w:sectPr w:rsidR="007261EF" w:rsidSect="00096868">
      <w:footerReference w:type="default" r:id="rId10"/>
      <w:pgSz w:w="11906" w:h="16838"/>
      <w:pgMar w:top="1417" w:right="849" w:bottom="1417" w:left="1701" w:header="708" w:footer="708" w:gutter="0"/>
      <w:cols w:space="708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61EF" w:rsidRDefault="007261EF" w:rsidP="00CA4DF6">
      <w:pPr>
        <w:spacing w:after="0" w:line="240" w:lineRule="auto"/>
      </w:pPr>
      <w:r>
        <w:separator/>
      </w:r>
    </w:p>
  </w:endnote>
  <w:endnote w:type="continuationSeparator" w:id="0">
    <w:p w:rsidR="007261EF" w:rsidRDefault="007261EF" w:rsidP="00CA4D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1EF" w:rsidRPr="00BA648A" w:rsidRDefault="007261EF" w:rsidP="00FA5339">
    <w:pPr>
      <w:pStyle w:val="Footer"/>
      <w:framePr w:wrap="auto" w:vAnchor="text" w:hAnchor="margin" w:xAlign="right" w:y="1"/>
      <w:rPr>
        <w:rStyle w:val="PageNumber"/>
        <w:rFonts w:ascii="Times New Roman" w:hAnsi="Times New Roman"/>
      </w:rPr>
    </w:pPr>
    <w:r w:rsidRPr="00BA648A">
      <w:rPr>
        <w:rStyle w:val="PageNumber"/>
        <w:rFonts w:ascii="Times New Roman" w:hAnsi="Times New Roman"/>
      </w:rPr>
      <w:fldChar w:fldCharType="begin"/>
    </w:r>
    <w:r w:rsidRPr="00BA648A">
      <w:rPr>
        <w:rStyle w:val="PageNumber"/>
        <w:rFonts w:ascii="Times New Roman" w:hAnsi="Times New Roman"/>
      </w:rPr>
      <w:instrText xml:space="preserve">PAGE  </w:instrText>
    </w:r>
    <w:r w:rsidRPr="00BA648A">
      <w:rPr>
        <w:rStyle w:val="PageNumber"/>
        <w:rFonts w:ascii="Times New Roman" w:hAnsi="Times New Roman"/>
      </w:rPr>
      <w:fldChar w:fldCharType="separate"/>
    </w:r>
    <w:r>
      <w:rPr>
        <w:rStyle w:val="PageNumber"/>
        <w:rFonts w:ascii="Times New Roman" w:hAnsi="Times New Roman"/>
        <w:noProof/>
      </w:rPr>
      <w:t>1</w:t>
    </w:r>
    <w:r w:rsidRPr="00BA648A">
      <w:rPr>
        <w:rStyle w:val="PageNumber"/>
        <w:rFonts w:ascii="Times New Roman" w:hAnsi="Times New Roman"/>
      </w:rPr>
      <w:fldChar w:fldCharType="end"/>
    </w:r>
  </w:p>
  <w:p w:rsidR="007261EF" w:rsidRPr="00BA648A" w:rsidRDefault="007261EF" w:rsidP="00FA5339">
    <w:pPr>
      <w:pStyle w:val="Footer"/>
      <w:pBdr>
        <w:top w:val="single" w:sz="4" w:space="1" w:color="auto"/>
      </w:pBdr>
      <w:ind w:right="360"/>
      <w:rPr>
        <w:rFonts w:ascii="Times New Roman" w:hAnsi="Times New Roman" w:cs="Times New Roman"/>
        <w:sz w:val="20"/>
        <w:szCs w:val="20"/>
      </w:rPr>
    </w:pPr>
    <w:r w:rsidRPr="00BA648A">
      <w:rPr>
        <w:rFonts w:ascii="Times New Roman" w:hAnsi="Times New Roman" w:cs="Times New Roman"/>
        <w:sz w:val="20"/>
        <w:szCs w:val="20"/>
      </w:rPr>
      <w:t xml:space="preserve">Plano de Capacitação Docente do CFP 2019-2023                                                                             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61EF" w:rsidRDefault="007261EF" w:rsidP="00CA4DF6">
      <w:pPr>
        <w:spacing w:after="0" w:line="240" w:lineRule="auto"/>
      </w:pPr>
      <w:r>
        <w:separator/>
      </w:r>
    </w:p>
  </w:footnote>
  <w:footnote w:type="continuationSeparator" w:id="0">
    <w:p w:rsidR="007261EF" w:rsidRDefault="007261EF" w:rsidP="00CA4D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  <w:rPr>
        <w:rFonts w:ascii="Cambria" w:hAnsi="Cambria" w:cs="Cambria"/>
      </w:rPr>
    </w:lvl>
  </w:abstractNum>
  <w:abstractNum w:abstractNumId="1">
    <w:nsid w:val="01B7012F"/>
    <w:multiLevelType w:val="hybridMultilevel"/>
    <w:tmpl w:val="9A729132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1A2328C"/>
    <w:multiLevelType w:val="hybridMultilevel"/>
    <w:tmpl w:val="79F4181A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B0C4834"/>
    <w:multiLevelType w:val="hybridMultilevel"/>
    <w:tmpl w:val="86BE9D3C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437181D"/>
    <w:multiLevelType w:val="hybridMultilevel"/>
    <w:tmpl w:val="86BE9D3C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56F4FA6"/>
    <w:multiLevelType w:val="hybridMultilevel"/>
    <w:tmpl w:val="D24E9EDA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A082C43"/>
    <w:multiLevelType w:val="hybridMultilevel"/>
    <w:tmpl w:val="6D828C4C"/>
    <w:lvl w:ilvl="0" w:tplc="45149786">
      <w:start w:val="1"/>
      <w:numFmt w:val="decimal"/>
      <w:lvlText w:val="%1)"/>
      <w:lvlJc w:val="left"/>
      <w:pPr>
        <w:tabs>
          <w:tab w:val="num" w:pos="780"/>
        </w:tabs>
        <w:ind w:left="780" w:hanging="420"/>
      </w:pPr>
      <w:rPr>
        <w:rFonts w:ascii="Times New Roman" w:hAnsi="Times New Roman"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A7326B0"/>
    <w:multiLevelType w:val="multilevel"/>
    <w:tmpl w:val="B4E2B172"/>
    <w:lvl w:ilvl="0">
      <w:start w:val="1"/>
      <w:numFmt w:val="decimal"/>
      <w:lvlText w:val="%1."/>
      <w:lvlJc w:val="left"/>
      <w:pPr>
        <w:ind w:left="1440" w:hanging="360"/>
      </w:pPr>
      <w:rPr>
        <w:rFonts w:cs="Times New Roman"/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cs="Times New Roman"/>
        <w:vertAlign w:val="baseline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rFonts w:cs="Times New Roman"/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cs="Times New Roman"/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cs="Times New Roman"/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cs="Times New Roman"/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cs="Times New Roman"/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cs="Times New Roman"/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cs="Times New Roman"/>
        <w:vertAlign w:val="baseline"/>
      </w:rPr>
    </w:lvl>
  </w:abstractNum>
  <w:abstractNum w:abstractNumId="8">
    <w:nsid w:val="3A784734"/>
    <w:multiLevelType w:val="hybridMultilevel"/>
    <w:tmpl w:val="06E60E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0333DB"/>
    <w:multiLevelType w:val="hybridMultilevel"/>
    <w:tmpl w:val="C00C1620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DD26EA1"/>
    <w:multiLevelType w:val="hybridMultilevel"/>
    <w:tmpl w:val="6C00D58C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023452A"/>
    <w:multiLevelType w:val="hybridMultilevel"/>
    <w:tmpl w:val="563A46D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438B7A70"/>
    <w:multiLevelType w:val="hybridMultilevel"/>
    <w:tmpl w:val="E11C9606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EC7784E"/>
    <w:multiLevelType w:val="hybridMultilevel"/>
    <w:tmpl w:val="0044B064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58E87E16"/>
    <w:multiLevelType w:val="hybridMultilevel"/>
    <w:tmpl w:val="DDF499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A646766"/>
    <w:multiLevelType w:val="hybridMultilevel"/>
    <w:tmpl w:val="9A729132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672833A4"/>
    <w:multiLevelType w:val="hybridMultilevel"/>
    <w:tmpl w:val="B92EB31A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6DE122D1"/>
    <w:multiLevelType w:val="hybridMultilevel"/>
    <w:tmpl w:val="C00C1620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7168790B"/>
    <w:multiLevelType w:val="hybridMultilevel"/>
    <w:tmpl w:val="F480749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4"/>
  </w:num>
  <w:num w:numId="4">
    <w:abstractNumId w:val="16"/>
  </w:num>
  <w:num w:numId="5">
    <w:abstractNumId w:val="7"/>
  </w:num>
  <w:num w:numId="6">
    <w:abstractNumId w:val="12"/>
  </w:num>
  <w:num w:numId="7">
    <w:abstractNumId w:val="17"/>
  </w:num>
  <w:num w:numId="8">
    <w:abstractNumId w:val="9"/>
  </w:num>
  <w:num w:numId="9">
    <w:abstractNumId w:val="5"/>
  </w:num>
  <w:num w:numId="10">
    <w:abstractNumId w:val="2"/>
  </w:num>
  <w:num w:numId="11">
    <w:abstractNumId w:val="4"/>
  </w:num>
  <w:num w:numId="12">
    <w:abstractNumId w:val="3"/>
  </w:num>
  <w:num w:numId="13">
    <w:abstractNumId w:val="13"/>
  </w:num>
  <w:num w:numId="14">
    <w:abstractNumId w:val="10"/>
  </w:num>
  <w:num w:numId="15">
    <w:abstractNumId w:val="1"/>
  </w:num>
  <w:num w:numId="16">
    <w:abstractNumId w:val="15"/>
  </w:num>
  <w:num w:numId="17">
    <w:abstractNumId w:val="18"/>
  </w:num>
  <w:num w:numId="18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A3A89"/>
    <w:rsid w:val="0000053A"/>
    <w:rsid w:val="00006506"/>
    <w:rsid w:val="0001398E"/>
    <w:rsid w:val="00023035"/>
    <w:rsid w:val="0002392E"/>
    <w:rsid w:val="00025B68"/>
    <w:rsid w:val="000348D9"/>
    <w:rsid w:val="0003645C"/>
    <w:rsid w:val="0004080E"/>
    <w:rsid w:val="00044971"/>
    <w:rsid w:val="00045372"/>
    <w:rsid w:val="0005196D"/>
    <w:rsid w:val="000522AC"/>
    <w:rsid w:val="00052834"/>
    <w:rsid w:val="00053DDF"/>
    <w:rsid w:val="000545ED"/>
    <w:rsid w:val="000574F7"/>
    <w:rsid w:val="00062214"/>
    <w:rsid w:val="000623E8"/>
    <w:rsid w:val="00063217"/>
    <w:rsid w:val="00064CC9"/>
    <w:rsid w:val="000656D5"/>
    <w:rsid w:val="00066147"/>
    <w:rsid w:val="0006701E"/>
    <w:rsid w:val="00071A03"/>
    <w:rsid w:val="000728A9"/>
    <w:rsid w:val="00073297"/>
    <w:rsid w:val="000754EB"/>
    <w:rsid w:val="00075EA7"/>
    <w:rsid w:val="00076930"/>
    <w:rsid w:val="00080CBD"/>
    <w:rsid w:val="00092138"/>
    <w:rsid w:val="00093BDC"/>
    <w:rsid w:val="00094CC1"/>
    <w:rsid w:val="0009524F"/>
    <w:rsid w:val="00096868"/>
    <w:rsid w:val="000A1A9D"/>
    <w:rsid w:val="000A24C6"/>
    <w:rsid w:val="000A26C2"/>
    <w:rsid w:val="000A415B"/>
    <w:rsid w:val="000A632C"/>
    <w:rsid w:val="000B0C0C"/>
    <w:rsid w:val="000B246A"/>
    <w:rsid w:val="000B57EB"/>
    <w:rsid w:val="000B70DA"/>
    <w:rsid w:val="000B7BEE"/>
    <w:rsid w:val="000C560E"/>
    <w:rsid w:val="000C6D34"/>
    <w:rsid w:val="000D186E"/>
    <w:rsid w:val="000D4B6A"/>
    <w:rsid w:val="000D5264"/>
    <w:rsid w:val="000E0C5E"/>
    <w:rsid w:val="000E313D"/>
    <w:rsid w:val="000E3FCF"/>
    <w:rsid w:val="000E4AAF"/>
    <w:rsid w:val="000F2F33"/>
    <w:rsid w:val="001019FC"/>
    <w:rsid w:val="001045BB"/>
    <w:rsid w:val="00113800"/>
    <w:rsid w:val="00116B67"/>
    <w:rsid w:val="0012019F"/>
    <w:rsid w:val="001246BD"/>
    <w:rsid w:val="00125223"/>
    <w:rsid w:val="00125988"/>
    <w:rsid w:val="00125C7C"/>
    <w:rsid w:val="001309AF"/>
    <w:rsid w:val="001326D4"/>
    <w:rsid w:val="0013406A"/>
    <w:rsid w:val="001427D3"/>
    <w:rsid w:val="00144C1B"/>
    <w:rsid w:val="00154121"/>
    <w:rsid w:val="001558AD"/>
    <w:rsid w:val="0015647F"/>
    <w:rsid w:val="00157EB2"/>
    <w:rsid w:val="00157FFA"/>
    <w:rsid w:val="00161363"/>
    <w:rsid w:val="00162E66"/>
    <w:rsid w:val="00174A14"/>
    <w:rsid w:val="00184F29"/>
    <w:rsid w:val="001850EF"/>
    <w:rsid w:val="00187433"/>
    <w:rsid w:val="00190A55"/>
    <w:rsid w:val="00191295"/>
    <w:rsid w:val="00194DB0"/>
    <w:rsid w:val="00195D54"/>
    <w:rsid w:val="00197127"/>
    <w:rsid w:val="001A0B9A"/>
    <w:rsid w:val="001A5612"/>
    <w:rsid w:val="001A634B"/>
    <w:rsid w:val="001A75CC"/>
    <w:rsid w:val="001B3AFA"/>
    <w:rsid w:val="001B403B"/>
    <w:rsid w:val="001B4A25"/>
    <w:rsid w:val="001B7BCD"/>
    <w:rsid w:val="001C22A5"/>
    <w:rsid w:val="001C424D"/>
    <w:rsid w:val="001C6643"/>
    <w:rsid w:val="001D482E"/>
    <w:rsid w:val="001D6C1A"/>
    <w:rsid w:val="001E2693"/>
    <w:rsid w:val="001E38DC"/>
    <w:rsid w:val="001F2FFB"/>
    <w:rsid w:val="001F4074"/>
    <w:rsid w:val="001F5812"/>
    <w:rsid w:val="00200997"/>
    <w:rsid w:val="002036FF"/>
    <w:rsid w:val="00206D82"/>
    <w:rsid w:val="00207376"/>
    <w:rsid w:val="0020762A"/>
    <w:rsid w:val="002241CE"/>
    <w:rsid w:val="0022525E"/>
    <w:rsid w:val="00225708"/>
    <w:rsid w:val="002417AC"/>
    <w:rsid w:val="00242D54"/>
    <w:rsid w:val="00250D03"/>
    <w:rsid w:val="00252522"/>
    <w:rsid w:val="0025313C"/>
    <w:rsid w:val="00253B85"/>
    <w:rsid w:val="002542E7"/>
    <w:rsid w:val="0025569E"/>
    <w:rsid w:val="00261D4F"/>
    <w:rsid w:val="002624FA"/>
    <w:rsid w:val="00265751"/>
    <w:rsid w:val="002676BE"/>
    <w:rsid w:val="00270CEB"/>
    <w:rsid w:val="00274955"/>
    <w:rsid w:val="00281C0A"/>
    <w:rsid w:val="00290517"/>
    <w:rsid w:val="00293BE3"/>
    <w:rsid w:val="002A4F99"/>
    <w:rsid w:val="002A7EDA"/>
    <w:rsid w:val="002B3652"/>
    <w:rsid w:val="002B39B4"/>
    <w:rsid w:val="002B6079"/>
    <w:rsid w:val="002B7C85"/>
    <w:rsid w:val="002C08DE"/>
    <w:rsid w:val="002C4C72"/>
    <w:rsid w:val="002C58F2"/>
    <w:rsid w:val="002C7458"/>
    <w:rsid w:val="002C79D0"/>
    <w:rsid w:val="002D034F"/>
    <w:rsid w:val="002D6B39"/>
    <w:rsid w:val="002E03D6"/>
    <w:rsid w:val="002E3A8D"/>
    <w:rsid w:val="002E51A4"/>
    <w:rsid w:val="002E663E"/>
    <w:rsid w:val="002F298F"/>
    <w:rsid w:val="002F3879"/>
    <w:rsid w:val="00303743"/>
    <w:rsid w:val="0030579D"/>
    <w:rsid w:val="003068B8"/>
    <w:rsid w:val="0031095E"/>
    <w:rsid w:val="00311914"/>
    <w:rsid w:val="00312380"/>
    <w:rsid w:val="00314C52"/>
    <w:rsid w:val="003164E4"/>
    <w:rsid w:val="00320D83"/>
    <w:rsid w:val="00322331"/>
    <w:rsid w:val="00324A6D"/>
    <w:rsid w:val="0032681D"/>
    <w:rsid w:val="0033345E"/>
    <w:rsid w:val="00334230"/>
    <w:rsid w:val="003366D7"/>
    <w:rsid w:val="003418BD"/>
    <w:rsid w:val="00346009"/>
    <w:rsid w:val="00354F34"/>
    <w:rsid w:val="003563A8"/>
    <w:rsid w:val="003565C8"/>
    <w:rsid w:val="00357C7C"/>
    <w:rsid w:val="00357E7E"/>
    <w:rsid w:val="00366392"/>
    <w:rsid w:val="00367673"/>
    <w:rsid w:val="00375BBF"/>
    <w:rsid w:val="00375FCA"/>
    <w:rsid w:val="0038062E"/>
    <w:rsid w:val="00381365"/>
    <w:rsid w:val="003830DD"/>
    <w:rsid w:val="00384306"/>
    <w:rsid w:val="00384416"/>
    <w:rsid w:val="0038693A"/>
    <w:rsid w:val="003922EA"/>
    <w:rsid w:val="00393959"/>
    <w:rsid w:val="003945F7"/>
    <w:rsid w:val="0039468C"/>
    <w:rsid w:val="00396E03"/>
    <w:rsid w:val="003974B5"/>
    <w:rsid w:val="003A3A76"/>
    <w:rsid w:val="003A5918"/>
    <w:rsid w:val="003A5E66"/>
    <w:rsid w:val="003B18AF"/>
    <w:rsid w:val="003B291C"/>
    <w:rsid w:val="003B3175"/>
    <w:rsid w:val="003B4914"/>
    <w:rsid w:val="003B635B"/>
    <w:rsid w:val="003B635C"/>
    <w:rsid w:val="003B7185"/>
    <w:rsid w:val="003D1367"/>
    <w:rsid w:val="003D173A"/>
    <w:rsid w:val="003D7E34"/>
    <w:rsid w:val="003E3BFD"/>
    <w:rsid w:val="003E5688"/>
    <w:rsid w:val="003E6502"/>
    <w:rsid w:val="003F065D"/>
    <w:rsid w:val="003F4870"/>
    <w:rsid w:val="00400C0B"/>
    <w:rsid w:val="00400FA4"/>
    <w:rsid w:val="00402B27"/>
    <w:rsid w:val="004049AC"/>
    <w:rsid w:val="00413DB6"/>
    <w:rsid w:val="00417203"/>
    <w:rsid w:val="00420251"/>
    <w:rsid w:val="00420F12"/>
    <w:rsid w:val="0042677D"/>
    <w:rsid w:val="00427626"/>
    <w:rsid w:val="00434AB3"/>
    <w:rsid w:val="00436C6A"/>
    <w:rsid w:val="0043773F"/>
    <w:rsid w:val="00441C8C"/>
    <w:rsid w:val="00445A12"/>
    <w:rsid w:val="00446979"/>
    <w:rsid w:val="00460EF6"/>
    <w:rsid w:val="00464E26"/>
    <w:rsid w:val="004662CE"/>
    <w:rsid w:val="00473A39"/>
    <w:rsid w:val="0047559A"/>
    <w:rsid w:val="00475B50"/>
    <w:rsid w:val="00481AB2"/>
    <w:rsid w:val="004820BB"/>
    <w:rsid w:val="00484993"/>
    <w:rsid w:val="004908EE"/>
    <w:rsid w:val="004915EF"/>
    <w:rsid w:val="0049610E"/>
    <w:rsid w:val="004A0C2C"/>
    <w:rsid w:val="004A51C4"/>
    <w:rsid w:val="004B0181"/>
    <w:rsid w:val="004B252F"/>
    <w:rsid w:val="004B2E06"/>
    <w:rsid w:val="004C12CB"/>
    <w:rsid w:val="004C1D39"/>
    <w:rsid w:val="004C3717"/>
    <w:rsid w:val="004D397D"/>
    <w:rsid w:val="004D4136"/>
    <w:rsid w:val="004D7A62"/>
    <w:rsid w:val="004E0560"/>
    <w:rsid w:val="004E666F"/>
    <w:rsid w:val="004E6A83"/>
    <w:rsid w:val="004E7E4A"/>
    <w:rsid w:val="004F08F6"/>
    <w:rsid w:val="004F48D9"/>
    <w:rsid w:val="004F5312"/>
    <w:rsid w:val="004F59E5"/>
    <w:rsid w:val="00500684"/>
    <w:rsid w:val="0050275F"/>
    <w:rsid w:val="00504E77"/>
    <w:rsid w:val="00510802"/>
    <w:rsid w:val="00511EE8"/>
    <w:rsid w:val="00512B7A"/>
    <w:rsid w:val="005150AA"/>
    <w:rsid w:val="005158BC"/>
    <w:rsid w:val="0051653A"/>
    <w:rsid w:val="00517B91"/>
    <w:rsid w:val="0052013E"/>
    <w:rsid w:val="0052437D"/>
    <w:rsid w:val="00524889"/>
    <w:rsid w:val="00535FDB"/>
    <w:rsid w:val="00536E02"/>
    <w:rsid w:val="00536E48"/>
    <w:rsid w:val="005377E2"/>
    <w:rsid w:val="005411C6"/>
    <w:rsid w:val="00541BF5"/>
    <w:rsid w:val="00542A14"/>
    <w:rsid w:val="005441E9"/>
    <w:rsid w:val="00552148"/>
    <w:rsid w:val="00552883"/>
    <w:rsid w:val="005549CC"/>
    <w:rsid w:val="00555856"/>
    <w:rsid w:val="00555FE9"/>
    <w:rsid w:val="005607F6"/>
    <w:rsid w:val="0056241F"/>
    <w:rsid w:val="00563560"/>
    <w:rsid w:val="00563881"/>
    <w:rsid w:val="00563957"/>
    <w:rsid w:val="00563B60"/>
    <w:rsid w:val="0056480A"/>
    <w:rsid w:val="005663D5"/>
    <w:rsid w:val="00570DCE"/>
    <w:rsid w:val="00574D76"/>
    <w:rsid w:val="00576154"/>
    <w:rsid w:val="005765A3"/>
    <w:rsid w:val="00580E68"/>
    <w:rsid w:val="00582C79"/>
    <w:rsid w:val="00587670"/>
    <w:rsid w:val="005A3A89"/>
    <w:rsid w:val="005A3E47"/>
    <w:rsid w:val="005A4C5A"/>
    <w:rsid w:val="005A4C6B"/>
    <w:rsid w:val="005A5BF3"/>
    <w:rsid w:val="005A6036"/>
    <w:rsid w:val="005B1B8E"/>
    <w:rsid w:val="005B259A"/>
    <w:rsid w:val="005B349D"/>
    <w:rsid w:val="005B3F2F"/>
    <w:rsid w:val="005B46EC"/>
    <w:rsid w:val="005B5197"/>
    <w:rsid w:val="005B637D"/>
    <w:rsid w:val="005B7586"/>
    <w:rsid w:val="005B77AA"/>
    <w:rsid w:val="005C0B8C"/>
    <w:rsid w:val="005C1117"/>
    <w:rsid w:val="005C286F"/>
    <w:rsid w:val="005C448F"/>
    <w:rsid w:val="005C4E89"/>
    <w:rsid w:val="005C7FD1"/>
    <w:rsid w:val="005D2394"/>
    <w:rsid w:val="005D3894"/>
    <w:rsid w:val="005D484D"/>
    <w:rsid w:val="005D71E2"/>
    <w:rsid w:val="005E122A"/>
    <w:rsid w:val="005E4CA8"/>
    <w:rsid w:val="005E51E9"/>
    <w:rsid w:val="005E6406"/>
    <w:rsid w:val="005F0EF6"/>
    <w:rsid w:val="005F5A47"/>
    <w:rsid w:val="005F6834"/>
    <w:rsid w:val="0060015A"/>
    <w:rsid w:val="00600634"/>
    <w:rsid w:val="00600804"/>
    <w:rsid w:val="00602B8A"/>
    <w:rsid w:val="00604877"/>
    <w:rsid w:val="00604E1A"/>
    <w:rsid w:val="0060526A"/>
    <w:rsid w:val="00605A71"/>
    <w:rsid w:val="006069BF"/>
    <w:rsid w:val="0060714A"/>
    <w:rsid w:val="00607ECE"/>
    <w:rsid w:val="006121AF"/>
    <w:rsid w:val="006140EB"/>
    <w:rsid w:val="006211F2"/>
    <w:rsid w:val="00622407"/>
    <w:rsid w:val="00624439"/>
    <w:rsid w:val="00624C96"/>
    <w:rsid w:val="006260B6"/>
    <w:rsid w:val="00627E2E"/>
    <w:rsid w:val="0063035F"/>
    <w:rsid w:val="00630B4F"/>
    <w:rsid w:val="00637070"/>
    <w:rsid w:val="00637B11"/>
    <w:rsid w:val="0064281D"/>
    <w:rsid w:val="00647120"/>
    <w:rsid w:val="00654666"/>
    <w:rsid w:val="00657033"/>
    <w:rsid w:val="0066267E"/>
    <w:rsid w:val="00663328"/>
    <w:rsid w:val="00664C65"/>
    <w:rsid w:val="00665B9E"/>
    <w:rsid w:val="00670B22"/>
    <w:rsid w:val="0067412F"/>
    <w:rsid w:val="006778DA"/>
    <w:rsid w:val="00683011"/>
    <w:rsid w:val="00683802"/>
    <w:rsid w:val="00683B3D"/>
    <w:rsid w:val="00693586"/>
    <w:rsid w:val="006940EC"/>
    <w:rsid w:val="006B2528"/>
    <w:rsid w:val="006B2776"/>
    <w:rsid w:val="006B4883"/>
    <w:rsid w:val="006C3C4A"/>
    <w:rsid w:val="006C4224"/>
    <w:rsid w:val="006C5775"/>
    <w:rsid w:val="006C6516"/>
    <w:rsid w:val="006D5980"/>
    <w:rsid w:val="006D5BBE"/>
    <w:rsid w:val="006E1C4F"/>
    <w:rsid w:val="006E4C80"/>
    <w:rsid w:val="006E5684"/>
    <w:rsid w:val="006E6B5F"/>
    <w:rsid w:val="006E72A8"/>
    <w:rsid w:val="006F0A38"/>
    <w:rsid w:val="006F33F1"/>
    <w:rsid w:val="006F4284"/>
    <w:rsid w:val="00700EC8"/>
    <w:rsid w:val="00706CC3"/>
    <w:rsid w:val="00715EA3"/>
    <w:rsid w:val="00717B0E"/>
    <w:rsid w:val="00721653"/>
    <w:rsid w:val="00721BDF"/>
    <w:rsid w:val="00723F36"/>
    <w:rsid w:val="007261EF"/>
    <w:rsid w:val="007271F2"/>
    <w:rsid w:val="00730073"/>
    <w:rsid w:val="00734425"/>
    <w:rsid w:val="00734B4C"/>
    <w:rsid w:val="00740332"/>
    <w:rsid w:val="007457FB"/>
    <w:rsid w:val="00745822"/>
    <w:rsid w:val="00746697"/>
    <w:rsid w:val="00746843"/>
    <w:rsid w:val="007474F7"/>
    <w:rsid w:val="0075248A"/>
    <w:rsid w:val="007532F0"/>
    <w:rsid w:val="00754F0D"/>
    <w:rsid w:val="007659BA"/>
    <w:rsid w:val="00766069"/>
    <w:rsid w:val="0076621B"/>
    <w:rsid w:val="007679F5"/>
    <w:rsid w:val="00771D80"/>
    <w:rsid w:val="00774403"/>
    <w:rsid w:val="007752D3"/>
    <w:rsid w:val="00776856"/>
    <w:rsid w:val="00781BC2"/>
    <w:rsid w:val="0078218D"/>
    <w:rsid w:val="00791707"/>
    <w:rsid w:val="00792296"/>
    <w:rsid w:val="00796250"/>
    <w:rsid w:val="007971EC"/>
    <w:rsid w:val="007975F2"/>
    <w:rsid w:val="007A368D"/>
    <w:rsid w:val="007A4894"/>
    <w:rsid w:val="007A5E31"/>
    <w:rsid w:val="007A5EF2"/>
    <w:rsid w:val="007B25F7"/>
    <w:rsid w:val="007B35E2"/>
    <w:rsid w:val="007C0CC6"/>
    <w:rsid w:val="007C176C"/>
    <w:rsid w:val="007C497A"/>
    <w:rsid w:val="007C50F9"/>
    <w:rsid w:val="007C53FA"/>
    <w:rsid w:val="007D1412"/>
    <w:rsid w:val="007D3480"/>
    <w:rsid w:val="007D52A6"/>
    <w:rsid w:val="007D5625"/>
    <w:rsid w:val="007D5831"/>
    <w:rsid w:val="007E60F0"/>
    <w:rsid w:val="007E7EB2"/>
    <w:rsid w:val="007F124B"/>
    <w:rsid w:val="007F1C26"/>
    <w:rsid w:val="007F1D0E"/>
    <w:rsid w:val="007F4668"/>
    <w:rsid w:val="007F4D30"/>
    <w:rsid w:val="007F6488"/>
    <w:rsid w:val="007F68F5"/>
    <w:rsid w:val="00801D1B"/>
    <w:rsid w:val="00804889"/>
    <w:rsid w:val="008058D7"/>
    <w:rsid w:val="00811773"/>
    <w:rsid w:val="008239BC"/>
    <w:rsid w:val="008240EC"/>
    <w:rsid w:val="008243D4"/>
    <w:rsid w:val="00826E73"/>
    <w:rsid w:val="00827320"/>
    <w:rsid w:val="00835E79"/>
    <w:rsid w:val="008372E3"/>
    <w:rsid w:val="00837547"/>
    <w:rsid w:val="008402FE"/>
    <w:rsid w:val="00840324"/>
    <w:rsid w:val="00841FBC"/>
    <w:rsid w:val="0084210D"/>
    <w:rsid w:val="00845F07"/>
    <w:rsid w:val="00853988"/>
    <w:rsid w:val="00854C64"/>
    <w:rsid w:val="0085593A"/>
    <w:rsid w:val="008577F3"/>
    <w:rsid w:val="0086088A"/>
    <w:rsid w:val="0086252A"/>
    <w:rsid w:val="00863D02"/>
    <w:rsid w:val="00870B0E"/>
    <w:rsid w:val="008772BE"/>
    <w:rsid w:val="008843FA"/>
    <w:rsid w:val="00886E40"/>
    <w:rsid w:val="00892A51"/>
    <w:rsid w:val="00893198"/>
    <w:rsid w:val="00895C6B"/>
    <w:rsid w:val="008A008F"/>
    <w:rsid w:val="008A26FC"/>
    <w:rsid w:val="008A2980"/>
    <w:rsid w:val="008A298D"/>
    <w:rsid w:val="008A3354"/>
    <w:rsid w:val="008A5B73"/>
    <w:rsid w:val="008A63B5"/>
    <w:rsid w:val="008B1BCE"/>
    <w:rsid w:val="008B4301"/>
    <w:rsid w:val="008C237D"/>
    <w:rsid w:val="008C23C8"/>
    <w:rsid w:val="008D4360"/>
    <w:rsid w:val="008D459C"/>
    <w:rsid w:val="008D597F"/>
    <w:rsid w:val="008E19C6"/>
    <w:rsid w:val="008E66F0"/>
    <w:rsid w:val="008E6E45"/>
    <w:rsid w:val="008E789D"/>
    <w:rsid w:val="008F0955"/>
    <w:rsid w:val="008F6438"/>
    <w:rsid w:val="00901290"/>
    <w:rsid w:val="00907ECC"/>
    <w:rsid w:val="00920A2E"/>
    <w:rsid w:val="0092135B"/>
    <w:rsid w:val="00921A42"/>
    <w:rsid w:val="0092330C"/>
    <w:rsid w:val="00924D2D"/>
    <w:rsid w:val="00924F44"/>
    <w:rsid w:val="00925423"/>
    <w:rsid w:val="00926765"/>
    <w:rsid w:val="009269B4"/>
    <w:rsid w:val="009274C7"/>
    <w:rsid w:val="00930FE4"/>
    <w:rsid w:val="009338C5"/>
    <w:rsid w:val="00934288"/>
    <w:rsid w:val="00937D77"/>
    <w:rsid w:val="00943007"/>
    <w:rsid w:val="0094501C"/>
    <w:rsid w:val="00946D67"/>
    <w:rsid w:val="009475F9"/>
    <w:rsid w:val="00956165"/>
    <w:rsid w:val="009614B3"/>
    <w:rsid w:val="009635C4"/>
    <w:rsid w:val="009650AB"/>
    <w:rsid w:val="009805A9"/>
    <w:rsid w:val="009851EF"/>
    <w:rsid w:val="00991D27"/>
    <w:rsid w:val="00993172"/>
    <w:rsid w:val="0099612F"/>
    <w:rsid w:val="009A0BBE"/>
    <w:rsid w:val="009A1B14"/>
    <w:rsid w:val="009A3DF0"/>
    <w:rsid w:val="009A40A1"/>
    <w:rsid w:val="009A7B9C"/>
    <w:rsid w:val="009C1560"/>
    <w:rsid w:val="009C481D"/>
    <w:rsid w:val="009C6ED6"/>
    <w:rsid w:val="009E264B"/>
    <w:rsid w:val="009E42ED"/>
    <w:rsid w:val="009E5D6C"/>
    <w:rsid w:val="009F4EC1"/>
    <w:rsid w:val="009F61AA"/>
    <w:rsid w:val="00A016C6"/>
    <w:rsid w:val="00A043F4"/>
    <w:rsid w:val="00A06F25"/>
    <w:rsid w:val="00A10294"/>
    <w:rsid w:val="00A125FD"/>
    <w:rsid w:val="00A153C8"/>
    <w:rsid w:val="00A31AF1"/>
    <w:rsid w:val="00A331F2"/>
    <w:rsid w:val="00A34DB6"/>
    <w:rsid w:val="00A36E0C"/>
    <w:rsid w:val="00A43C32"/>
    <w:rsid w:val="00A44836"/>
    <w:rsid w:val="00A44B97"/>
    <w:rsid w:val="00A455BF"/>
    <w:rsid w:val="00A5013E"/>
    <w:rsid w:val="00A50D8C"/>
    <w:rsid w:val="00A52379"/>
    <w:rsid w:val="00A54FED"/>
    <w:rsid w:val="00A73758"/>
    <w:rsid w:val="00A81EFE"/>
    <w:rsid w:val="00A85BD0"/>
    <w:rsid w:val="00A8697A"/>
    <w:rsid w:val="00A86B3B"/>
    <w:rsid w:val="00A87EC1"/>
    <w:rsid w:val="00A9337B"/>
    <w:rsid w:val="00A95014"/>
    <w:rsid w:val="00A9550E"/>
    <w:rsid w:val="00AA5577"/>
    <w:rsid w:val="00AB2000"/>
    <w:rsid w:val="00AB3244"/>
    <w:rsid w:val="00AB7AB5"/>
    <w:rsid w:val="00AB7F60"/>
    <w:rsid w:val="00AC10A2"/>
    <w:rsid w:val="00AC1A7E"/>
    <w:rsid w:val="00AC230C"/>
    <w:rsid w:val="00AC3002"/>
    <w:rsid w:val="00AD4555"/>
    <w:rsid w:val="00AD4C70"/>
    <w:rsid w:val="00AE1C0D"/>
    <w:rsid w:val="00AE6754"/>
    <w:rsid w:val="00AE7F2E"/>
    <w:rsid w:val="00AF0454"/>
    <w:rsid w:val="00AF0779"/>
    <w:rsid w:val="00AF237E"/>
    <w:rsid w:val="00AF26C2"/>
    <w:rsid w:val="00AF2F97"/>
    <w:rsid w:val="00AF4E7D"/>
    <w:rsid w:val="00B005AB"/>
    <w:rsid w:val="00B01548"/>
    <w:rsid w:val="00B02A8C"/>
    <w:rsid w:val="00B111FE"/>
    <w:rsid w:val="00B12926"/>
    <w:rsid w:val="00B14912"/>
    <w:rsid w:val="00B1572C"/>
    <w:rsid w:val="00B27435"/>
    <w:rsid w:val="00B27DD4"/>
    <w:rsid w:val="00B27F01"/>
    <w:rsid w:val="00B31122"/>
    <w:rsid w:val="00B35369"/>
    <w:rsid w:val="00B35A1C"/>
    <w:rsid w:val="00B35B55"/>
    <w:rsid w:val="00B37487"/>
    <w:rsid w:val="00B37CA4"/>
    <w:rsid w:val="00B40371"/>
    <w:rsid w:val="00B45B7C"/>
    <w:rsid w:val="00B5273C"/>
    <w:rsid w:val="00B53487"/>
    <w:rsid w:val="00B534E9"/>
    <w:rsid w:val="00B55E7C"/>
    <w:rsid w:val="00B61419"/>
    <w:rsid w:val="00B62557"/>
    <w:rsid w:val="00B650B8"/>
    <w:rsid w:val="00B65B2D"/>
    <w:rsid w:val="00B707F2"/>
    <w:rsid w:val="00B743D7"/>
    <w:rsid w:val="00B75DF1"/>
    <w:rsid w:val="00B766A4"/>
    <w:rsid w:val="00B77C8B"/>
    <w:rsid w:val="00B81842"/>
    <w:rsid w:val="00B8207E"/>
    <w:rsid w:val="00B86CAE"/>
    <w:rsid w:val="00B942EB"/>
    <w:rsid w:val="00B955E6"/>
    <w:rsid w:val="00B97657"/>
    <w:rsid w:val="00B97FD3"/>
    <w:rsid w:val="00BA1340"/>
    <w:rsid w:val="00BA29E3"/>
    <w:rsid w:val="00BA2D13"/>
    <w:rsid w:val="00BA4751"/>
    <w:rsid w:val="00BA53E9"/>
    <w:rsid w:val="00BA648A"/>
    <w:rsid w:val="00BB1BFB"/>
    <w:rsid w:val="00BB2096"/>
    <w:rsid w:val="00BB392A"/>
    <w:rsid w:val="00BC5642"/>
    <w:rsid w:val="00BC7B3D"/>
    <w:rsid w:val="00BD3528"/>
    <w:rsid w:val="00BD506F"/>
    <w:rsid w:val="00BD643E"/>
    <w:rsid w:val="00BD6FD2"/>
    <w:rsid w:val="00BD715F"/>
    <w:rsid w:val="00BE0311"/>
    <w:rsid w:val="00BE1A4F"/>
    <w:rsid w:val="00BE28CD"/>
    <w:rsid w:val="00BE4C90"/>
    <w:rsid w:val="00BE79EE"/>
    <w:rsid w:val="00BF0A68"/>
    <w:rsid w:val="00BF1394"/>
    <w:rsid w:val="00BF13CF"/>
    <w:rsid w:val="00BF2542"/>
    <w:rsid w:val="00BF5741"/>
    <w:rsid w:val="00C02137"/>
    <w:rsid w:val="00C06C54"/>
    <w:rsid w:val="00C11905"/>
    <w:rsid w:val="00C11C3A"/>
    <w:rsid w:val="00C1255A"/>
    <w:rsid w:val="00C15CD1"/>
    <w:rsid w:val="00C23664"/>
    <w:rsid w:val="00C25AC9"/>
    <w:rsid w:val="00C30805"/>
    <w:rsid w:val="00C31B04"/>
    <w:rsid w:val="00C327B8"/>
    <w:rsid w:val="00C32FA6"/>
    <w:rsid w:val="00C33D8F"/>
    <w:rsid w:val="00C35063"/>
    <w:rsid w:val="00C370D2"/>
    <w:rsid w:val="00C403E4"/>
    <w:rsid w:val="00C40427"/>
    <w:rsid w:val="00C404CE"/>
    <w:rsid w:val="00C43C8E"/>
    <w:rsid w:val="00C45031"/>
    <w:rsid w:val="00C45B7E"/>
    <w:rsid w:val="00C506AF"/>
    <w:rsid w:val="00C55737"/>
    <w:rsid w:val="00C609AA"/>
    <w:rsid w:val="00C63719"/>
    <w:rsid w:val="00C65F67"/>
    <w:rsid w:val="00C7085B"/>
    <w:rsid w:val="00C72A38"/>
    <w:rsid w:val="00C72E6E"/>
    <w:rsid w:val="00C75DEA"/>
    <w:rsid w:val="00C77451"/>
    <w:rsid w:val="00C8491D"/>
    <w:rsid w:val="00C84974"/>
    <w:rsid w:val="00C85DF0"/>
    <w:rsid w:val="00C905BD"/>
    <w:rsid w:val="00C93141"/>
    <w:rsid w:val="00C95CF1"/>
    <w:rsid w:val="00C96029"/>
    <w:rsid w:val="00C96E02"/>
    <w:rsid w:val="00CA0EBD"/>
    <w:rsid w:val="00CA30C3"/>
    <w:rsid w:val="00CA4DF6"/>
    <w:rsid w:val="00CB0F3C"/>
    <w:rsid w:val="00CB598D"/>
    <w:rsid w:val="00CB786A"/>
    <w:rsid w:val="00CC05F0"/>
    <w:rsid w:val="00CC2051"/>
    <w:rsid w:val="00CC28BF"/>
    <w:rsid w:val="00CC478C"/>
    <w:rsid w:val="00CC4DDB"/>
    <w:rsid w:val="00CC78CB"/>
    <w:rsid w:val="00CD0B50"/>
    <w:rsid w:val="00CD0E32"/>
    <w:rsid w:val="00CD202B"/>
    <w:rsid w:val="00CD2DFB"/>
    <w:rsid w:val="00CD6037"/>
    <w:rsid w:val="00CD6B17"/>
    <w:rsid w:val="00CE2634"/>
    <w:rsid w:val="00CE2F2D"/>
    <w:rsid w:val="00CF754E"/>
    <w:rsid w:val="00D0125B"/>
    <w:rsid w:val="00D02423"/>
    <w:rsid w:val="00D05546"/>
    <w:rsid w:val="00D05DC2"/>
    <w:rsid w:val="00D069C6"/>
    <w:rsid w:val="00D07743"/>
    <w:rsid w:val="00D142E7"/>
    <w:rsid w:val="00D14399"/>
    <w:rsid w:val="00D24C65"/>
    <w:rsid w:val="00D302FC"/>
    <w:rsid w:val="00D30EF5"/>
    <w:rsid w:val="00D334D8"/>
    <w:rsid w:val="00D374A8"/>
    <w:rsid w:val="00D40586"/>
    <w:rsid w:val="00D40AE9"/>
    <w:rsid w:val="00D40AEC"/>
    <w:rsid w:val="00D42DA2"/>
    <w:rsid w:val="00D43B16"/>
    <w:rsid w:val="00D4791C"/>
    <w:rsid w:val="00D5185D"/>
    <w:rsid w:val="00D51922"/>
    <w:rsid w:val="00D55CB8"/>
    <w:rsid w:val="00D6101E"/>
    <w:rsid w:val="00D63934"/>
    <w:rsid w:val="00D63AD8"/>
    <w:rsid w:val="00D64558"/>
    <w:rsid w:val="00D6674F"/>
    <w:rsid w:val="00D76A94"/>
    <w:rsid w:val="00D836EE"/>
    <w:rsid w:val="00D837E8"/>
    <w:rsid w:val="00D8557F"/>
    <w:rsid w:val="00D86BFF"/>
    <w:rsid w:val="00D92100"/>
    <w:rsid w:val="00D97382"/>
    <w:rsid w:val="00DA057F"/>
    <w:rsid w:val="00DA0BFC"/>
    <w:rsid w:val="00DA2302"/>
    <w:rsid w:val="00DA723D"/>
    <w:rsid w:val="00DA788B"/>
    <w:rsid w:val="00DB268C"/>
    <w:rsid w:val="00DB29AC"/>
    <w:rsid w:val="00DB361E"/>
    <w:rsid w:val="00DB657D"/>
    <w:rsid w:val="00DB65A8"/>
    <w:rsid w:val="00DB6E56"/>
    <w:rsid w:val="00DC4650"/>
    <w:rsid w:val="00DC4A36"/>
    <w:rsid w:val="00DD49BA"/>
    <w:rsid w:val="00DD716B"/>
    <w:rsid w:val="00DE3E9F"/>
    <w:rsid w:val="00DE4CD6"/>
    <w:rsid w:val="00DE57EF"/>
    <w:rsid w:val="00DE69F9"/>
    <w:rsid w:val="00DE7D09"/>
    <w:rsid w:val="00DF2BBB"/>
    <w:rsid w:val="00E010C4"/>
    <w:rsid w:val="00E039D4"/>
    <w:rsid w:val="00E03B7A"/>
    <w:rsid w:val="00E0428B"/>
    <w:rsid w:val="00E05145"/>
    <w:rsid w:val="00E074A4"/>
    <w:rsid w:val="00E07738"/>
    <w:rsid w:val="00E1043D"/>
    <w:rsid w:val="00E140B2"/>
    <w:rsid w:val="00E1462C"/>
    <w:rsid w:val="00E15093"/>
    <w:rsid w:val="00E162E7"/>
    <w:rsid w:val="00E20755"/>
    <w:rsid w:val="00E26695"/>
    <w:rsid w:val="00E27E60"/>
    <w:rsid w:val="00E34F6A"/>
    <w:rsid w:val="00E446B4"/>
    <w:rsid w:val="00E44D0D"/>
    <w:rsid w:val="00E45232"/>
    <w:rsid w:val="00E46C47"/>
    <w:rsid w:val="00E47EB6"/>
    <w:rsid w:val="00E54ECD"/>
    <w:rsid w:val="00E5764A"/>
    <w:rsid w:val="00E57693"/>
    <w:rsid w:val="00E603B2"/>
    <w:rsid w:val="00E60A7A"/>
    <w:rsid w:val="00E61132"/>
    <w:rsid w:val="00E6597E"/>
    <w:rsid w:val="00E66119"/>
    <w:rsid w:val="00E67032"/>
    <w:rsid w:val="00E71894"/>
    <w:rsid w:val="00E73D6F"/>
    <w:rsid w:val="00E81CB8"/>
    <w:rsid w:val="00E82012"/>
    <w:rsid w:val="00E85885"/>
    <w:rsid w:val="00E862D6"/>
    <w:rsid w:val="00E90E23"/>
    <w:rsid w:val="00E9418B"/>
    <w:rsid w:val="00E966CE"/>
    <w:rsid w:val="00E97689"/>
    <w:rsid w:val="00E97A28"/>
    <w:rsid w:val="00EA05B5"/>
    <w:rsid w:val="00EA14A9"/>
    <w:rsid w:val="00EA1C0D"/>
    <w:rsid w:val="00EA290A"/>
    <w:rsid w:val="00EA2CC9"/>
    <w:rsid w:val="00EA4441"/>
    <w:rsid w:val="00EA5A35"/>
    <w:rsid w:val="00EA7908"/>
    <w:rsid w:val="00EB0FBA"/>
    <w:rsid w:val="00EB537C"/>
    <w:rsid w:val="00EB57B8"/>
    <w:rsid w:val="00EB6DC2"/>
    <w:rsid w:val="00EC543A"/>
    <w:rsid w:val="00ED0AC9"/>
    <w:rsid w:val="00ED2390"/>
    <w:rsid w:val="00ED30AE"/>
    <w:rsid w:val="00ED648F"/>
    <w:rsid w:val="00ED649C"/>
    <w:rsid w:val="00ED7539"/>
    <w:rsid w:val="00ED7F8C"/>
    <w:rsid w:val="00EE04EA"/>
    <w:rsid w:val="00EE0991"/>
    <w:rsid w:val="00EE1F26"/>
    <w:rsid w:val="00EE3A1D"/>
    <w:rsid w:val="00EE720B"/>
    <w:rsid w:val="00EF0FB2"/>
    <w:rsid w:val="00EF1FC2"/>
    <w:rsid w:val="00EF2EE6"/>
    <w:rsid w:val="00EF774D"/>
    <w:rsid w:val="00F007BD"/>
    <w:rsid w:val="00F02C7F"/>
    <w:rsid w:val="00F11249"/>
    <w:rsid w:val="00F15D4A"/>
    <w:rsid w:val="00F167F7"/>
    <w:rsid w:val="00F1721B"/>
    <w:rsid w:val="00F23068"/>
    <w:rsid w:val="00F317D6"/>
    <w:rsid w:val="00F32D9A"/>
    <w:rsid w:val="00F334D2"/>
    <w:rsid w:val="00F33681"/>
    <w:rsid w:val="00F436BE"/>
    <w:rsid w:val="00F44273"/>
    <w:rsid w:val="00F452B8"/>
    <w:rsid w:val="00F46B00"/>
    <w:rsid w:val="00F46C19"/>
    <w:rsid w:val="00F46FD3"/>
    <w:rsid w:val="00F47BCE"/>
    <w:rsid w:val="00F51F7E"/>
    <w:rsid w:val="00F53C7A"/>
    <w:rsid w:val="00F55BB1"/>
    <w:rsid w:val="00F56255"/>
    <w:rsid w:val="00F5629B"/>
    <w:rsid w:val="00F62E4B"/>
    <w:rsid w:val="00F65A64"/>
    <w:rsid w:val="00F65EA3"/>
    <w:rsid w:val="00F67E22"/>
    <w:rsid w:val="00F71CF8"/>
    <w:rsid w:val="00F7376E"/>
    <w:rsid w:val="00F75859"/>
    <w:rsid w:val="00F76E9E"/>
    <w:rsid w:val="00F77FBC"/>
    <w:rsid w:val="00F835E5"/>
    <w:rsid w:val="00F84250"/>
    <w:rsid w:val="00F84EA2"/>
    <w:rsid w:val="00F85254"/>
    <w:rsid w:val="00F91F3E"/>
    <w:rsid w:val="00F935A0"/>
    <w:rsid w:val="00F949FF"/>
    <w:rsid w:val="00FA11D4"/>
    <w:rsid w:val="00FA2536"/>
    <w:rsid w:val="00FA4207"/>
    <w:rsid w:val="00FA5339"/>
    <w:rsid w:val="00FB01DE"/>
    <w:rsid w:val="00FB24F5"/>
    <w:rsid w:val="00FB5971"/>
    <w:rsid w:val="00FB660A"/>
    <w:rsid w:val="00FC06D2"/>
    <w:rsid w:val="00FC5A71"/>
    <w:rsid w:val="00FE6003"/>
    <w:rsid w:val="00FF0D35"/>
    <w:rsid w:val="00FF36C0"/>
    <w:rsid w:val="00FF73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27B8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5A3A89"/>
    <w:pPr>
      <w:ind w:left="720"/>
    </w:pPr>
  </w:style>
  <w:style w:type="table" w:styleId="TableGrid">
    <w:name w:val="Table Grid"/>
    <w:basedOn w:val="TableNormal"/>
    <w:uiPriority w:val="99"/>
    <w:rsid w:val="0086252A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CA4D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CA4DF6"/>
    <w:rPr>
      <w:rFonts w:cs="Times New Roman"/>
    </w:rPr>
  </w:style>
  <w:style w:type="paragraph" w:styleId="Footer">
    <w:name w:val="footer"/>
    <w:basedOn w:val="Normal"/>
    <w:link w:val="FooterChar"/>
    <w:uiPriority w:val="99"/>
    <w:rsid w:val="00CA4D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CA4DF6"/>
    <w:rPr>
      <w:rFonts w:cs="Times New Roman"/>
    </w:rPr>
  </w:style>
  <w:style w:type="character" w:customStyle="1" w:styleId="object">
    <w:name w:val="object"/>
    <w:basedOn w:val="DefaultParagraphFont"/>
    <w:uiPriority w:val="99"/>
    <w:rsid w:val="00B62557"/>
    <w:rPr>
      <w:rFonts w:cs="Times New Roman"/>
    </w:rPr>
  </w:style>
  <w:style w:type="character" w:customStyle="1" w:styleId="zmsearchresult">
    <w:name w:val="zmsearchresult"/>
    <w:basedOn w:val="DefaultParagraphFont"/>
    <w:uiPriority w:val="99"/>
    <w:rsid w:val="00B62557"/>
    <w:rPr>
      <w:rFonts w:cs="Times New Roman"/>
    </w:rPr>
  </w:style>
  <w:style w:type="character" w:styleId="PlaceholderText">
    <w:name w:val="Placeholder Text"/>
    <w:basedOn w:val="DefaultParagraphFont"/>
    <w:uiPriority w:val="99"/>
    <w:semiHidden/>
    <w:rsid w:val="0022525E"/>
    <w:rPr>
      <w:rFonts w:cs="Times New Roman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rsid w:val="00225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2525E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99"/>
    <w:qFormat/>
    <w:locked/>
    <w:rsid w:val="00EB0FBA"/>
    <w:rPr>
      <w:rFonts w:ascii="Times New Roman" w:hAnsi="Times New Roman" w:cs="Times New Roman"/>
      <w:i/>
      <w:iCs/>
    </w:rPr>
  </w:style>
  <w:style w:type="paragraph" w:styleId="NormalWeb">
    <w:name w:val="Normal (Web)"/>
    <w:basedOn w:val="Normal"/>
    <w:uiPriority w:val="99"/>
    <w:rsid w:val="00EB0FBA"/>
    <w:pPr>
      <w:spacing w:before="100" w:beforeAutospacing="1" w:after="100" w:afterAutospacing="1" w:line="240" w:lineRule="auto"/>
    </w:pPr>
    <w:rPr>
      <w:sz w:val="24"/>
      <w:szCs w:val="24"/>
      <w:lang w:eastAsia="pt-BR"/>
    </w:rPr>
  </w:style>
  <w:style w:type="paragraph" w:customStyle="1" w:styleId="Default">
    <w:name w:val="Default"/>
    <w:uiPriority w:val="99"/>
    <w:rsid w:val="00EB0FBA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rsid w:val="00417203"/>
    <w:rPr>
      <w:rFonts w:ascii="Times New Roman" w:hAnsi="Times New Roman" w:cs="Times New Roman"/>
      <w:color w:val="0000FF"/>
      <w:sz w:val="22"/>
      <w:szCs w:val="22"/>
      <w:u w:val="single"/>
    </w:rPr>
  </w:style>
  <w:style w:type="character" w:styleId="Strong">
    <w:name w:val="Strong"/>
    <w:basedOn w:val="DefaultParagraphFont"/>
    <w:uiPriority w:val="99"/>
    <w:qFormat/>
    <w:locked/>
    <w:rsid w:val="00417203"/>
    <w:rPr>
      <w:rFonts w:ascii="Times New Roman" w:hAnsi="Times New Roman" w:cs="Times New Roman"/>
      <w:b/>
      <w:bCs/>
    </w:rPr>
  </w:style>
  <w:style w:type="character" w:styleId="PageNumber">
    <w:name w:val="page number"/>
    <w:basedOn w:val="DefaultParagraphFont"/>
    <w:uiPriority w:val="99"/>
    <w:rsid w:val="00FA5339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0561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1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1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1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1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1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6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561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1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1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1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1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1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1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1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1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1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1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1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1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1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1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1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1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1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1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1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1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1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1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1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1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1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1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1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1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1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1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1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1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1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</Pages>
  <Words>159</Words>
  <Characters>860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</dc:title>
  <dc:subject/>
  <dc:creator>Rodrigo De Paula</dc:creator>
  <cp:keywords/>
  <dc:description/>
  <cp:lastModifiedBy>1874553</cp:lastModifiedBy>
  <cp:revision>2</cp:revision>
  <cp:lastPrinted>2018-11-06T10:39:00Z</cp:lastPrinted>
  <dcterms:created xsi:type="dcterms:W3CDTF">2019-02-18T11:49:00Z</dcterms:created>
  <dcterms:modified xsi:type="dcterms:W3CDTF">2019-02-18T11:49:00Z</dcterms:modified>
</cp:coreProperties>
</file>