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F0516" w:rsidRPr="00801762" w:rsidRDefault="00FF0516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FF0516" w:rsidRDefault="00FF0516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</w:p>
    <w:p w:rsidR="00FF0516" w:rsidRDefault="00FF0516" w:rsidP="00213BA9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ANEXO III</w:t>
      </w:r>
    </w:p>
    <w:p w:rsidR="00FF0516" w:rsidRDefault="00FF0516" w:rsidP="00213BA9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 xml:space="preserve">Formulário para interposição de recurso contra decisão relativa ao Processo Seletivo regido pelo Edital 03/2021 do Programa de Pós-graduação </w:t>
      </w:r>
      <w:smartTag w:uri="urn:schemas-microsoft-com:office:smarttags" w:element="PersonName">
        <w:smartTagPr>
          <w:attr w:name="ProductID" w:val="em Recursos Genéticos Vegetais"/>
        </w:smartTagPr>
        <w:r>
          <w:rPr>
            <w:rStyle w:val="Nenhum"/>
            <w:rFonts w:ascii="Calibri" w:hAnsi="Calibri" w:cs="Calibri"/>
            <w:i w:val="0"/>
            <w:iCs w:val="0"/>
            <w:sz w:val="24"/>
            <w:szCs w:val="24"/>
          </w:rPr>
          <w:t>em Recursos Genéticos Vegetais</w:t>
        </w:r>
      </w:smartTag>
    </w:p>
    <w:p w:rsidR="00FF0516" w:rsidRDefault="00FF0516" w:rsidP="00213BA9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</w:pPr>
    </w:p>
    <w:p w:rsidR="00FF0516" w:rsidRDefault="00FF0516" w:rsidP="00213BA9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>Eu, ________________________________________________________________________ portador(a) do documento de identidade nº __________________, inscrito(a) no processo seletivo regido pelo Edital 03</w:t>
      </w:r>
      <w:bookmarkStart w:id="0" w:name="_GoBack"/>
      <w:bookmarkEnd w:id="0"/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/2021 do Programa de Pós-graduação </w:t>
      </w:r>
      <w:smartTag w:uri="urn:schemas-microsoft-com:office:smarttags" w:element="PersonName">
        <w:smartTagPr>
          <w:attr w:name="ProductID" w:val="em Recursos Genéticos Vegetais"/>
        </w:smartTagPr>
        <w:r>
          <w:rPr>
            <w:rStyle w:val="Nenhum"/>
            <w:rFonts w:ascii="Calibri" w:hAnsi="Calibri" w:cs="Calibri"/>
            <w:b w:val="0"/>
            <w:bCs w:val="0"/>
            <w:i w:val="0"/>
            <w:iCs w:val="0"/>
            <w:sz w:val="24"/>
            <w:szCs w:val="24"/>
          </w:rPr>
          <w:t xml:space="preserve">em </w:t>
        </w:r>
        <w:r>
          <w:rPr>
            <w:rStyle w:val="Nenhum"/>
            <w:rFonts w:ascii="Calibri" w:hAnsi="Calibri" w:cs="Calibri"/>
            <w:i w:val="0"/>
            <w:iCs w:val="0"/>
            <w:sz w:val="24"/>
            <w:szCs w:val="24"/>
          </w:rPr>
          <w:t>Recursos Genéticos Vegetais</w:t>
        </w:r>
      </w:smartTag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 do CCAAB/UFRB apresento à Comissão de Processo Seletivo pedido de reconsideração contra decisão relativa ao resultado da etapa ______________________________________ do processo seletivo. Afirmo estar ciente de que não será admitida/considerada a juntada de documentos de qualquer natureza em nenhuma etapa de recurso.</w:t>
      </w:r>
    </w:p>
    <w:p w:rsidR="00FF0516" w:rsidRDefault="00FF0516" w:rsidP="00213BA9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tbl>
      <w:tblPr>
        <w:tblW w:w="978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4515"/>
        <w:gridCol w:w="5271"/>
      </w:tblGrid>
      <w:tr w:rsidR="00FF0516" w:rsidRPr="00246142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F0516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 decisão objeto de contestação é (explicitar a decisão que está contestando): </w:t>
            </w:r>
          </w:p>
        </w:tc>
      </w:tr>
      <w:tr w:rsidR="00FF0516" w:rsidRPr="00246142" w:rsidTr="00017397">
        <w:trPr>
          <w:trHeight w:val="113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F0516" w:rsidRPr="00B27778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FF0516" w:rsidRPr="00B27778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FF0516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FF0516" w:rsidRPr="00246142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F0516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>Os argumentos com os quais contesto a referida decisão são:</w:t>
            </w:r>
          </w:p>
        </w:tc>
      </w:tr>
      <w:tr w:rsidR="00FF0516" w:rsidRPr="00246142" w:rsidTr="00213BA9">
        <w:trPr>
          <w:trHeight w:val="3304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F0516" w:rsidRPr="00B27778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FF0516" w:rsidRPr="00B27778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FF0516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</w:p>
        </w:tc>
      </w:tr>
      <w:tr w:rsidR="00FF0516" w:rsidRPr="00246142" w:rsidTr="00017397">
        <w:trPr>
          <w:trHeight w:val="710"/>
        </w:trPr>
        <w:tc>
          <w:tcPr>
            <w:tcW w:w="4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F0516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Local e Data: 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F0516" w:rsidRDefault="00FF0516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>Assinatura do(a) candidato(a):</w:t>
            </w:r>
          </w:p>
        </w:tc>
      </w:tr>
    </w:tbl>
    <w:p w:rsidR="00FF0516" w:rsidRDefault="00FF0516" w:rsidP="00213BA9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:rsidR="00FF0516" w:rsidRDefault="00FF0516" w:rsidP="00C44FB3">
      <w:pPr>
        <w:pStyle w:val="Default"/>
        <w:spacing w:after="0" w:line="240" w:lineRule="auto"/>
        <w:ind w:left="-142"/>
      </w:pPr>
    </w:p>
    <w:p w:rsidR="00FF0516" w:rsidRDefault="00FF0516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sectPr w:rsidR="00FF0516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516" w:rsidRDefault="00FF05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FF0516" w:rsidRDefault="00FF05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516" w:rsidRDefault="00FF0516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FF0516" w:rsidRDefault="00FF0516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FF0516" w:rsidRDefault="00FF0516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FF0516" w:rsidRDefault="00FF0516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FF0516" w:rsidRDefault="00FF0516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516" w:rsidRDefault="00FF05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FF0516" w:rsidRDefault="00FF05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516" w:rsidRDefault="00FF0516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FF0516" w:rsidRPr="00815BCE" w:rsidRDefault="00FF0516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FF0516" w:rsidRDefault="00FF0516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FF0516" w:rsidRDefault="00FF0516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FF0516" w:rsidRDefault="00FF0516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41C4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46142"/>
    <w:rsid w:val="00285A0B"/>
    <w:rsid w:val="002923CE"/>
    <w:rsid w:val="002943C0"/>
    <w:rsid w:val="002B013E"/>
    <w:rsid w:val="002B30CE"/>
    <w:rsid w:val="003450B4"/>
    <w:rsid w:val="00352610"/>
    <w:rsid w:val="00353A90"/>
    <w:rsid w:val="00354A27"/>
    <w:rsid w:val="00370899"/>
    <w:rsid w:val="00377D92"/>
    <w:rsid w:val="003837FB"/>
    <w:rsid w:val="00394EFC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84607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44FB3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77F7D"/>
    <w:rsid w:val="00D85A58"/>
    <w:rsid w:val="00DA41E8"/>
    <w:rsid w:val="00DB741E"/>
    <w:rsid w:val="00DD1849"/>
    <w:rsid w:val="00DD4D9F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  <w:rsid w:val="00FF05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DD4D9F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D4D9F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D32987"/>
    <w:pPr>
      <w:numPr>
        <w:numId w:val="18"/>
      </w:numPr>
    </w:pPr>
  </w:style>
  <w:style w:type="numbering" w:customStyle="1" w:styleId="EstiloImportado1">
    <w:name w:val="Estilo Importado 1"/>
    <w:rsid w:val="00D32987"/>
    <w:pPr>
      <w:numPr>
        <w:numId w:val="3"/>
      </w:numPr>
    </w:pPr>
  </w:style>
  <w:style w:type="numbering" w:customStyle="1" w:styleId="EstiloImportado2">
    <w:name w:val="Estilo Importado 2"/>
    <w:rsid w:val="00D32987"/>
    <w:pPr>
      <w:numPr>
        <w:numId w:val="5"/>
      </w:numPr>
    </w:pPr>
  </w:style>
  <w:style w:type="numbering" w:customStyle="1" w:styleId="EstiloImportado100">
    <w:name w:val="Estilo Importado 1.0.0"/>
    <w:rsid w:val="00D32987"/>
    <w:pPr>
      <w:numPr>
        <w:numId w:val="14"/>
      </w:numPr>
    </w:pPr>
  </w:style>
  <w:style w:type="numbering" w:customStyle="1" w:styleId="Letras">
    <w:name w:val="Letras"/>
    <w:rsid w:val="00D32987"/>
    <w:pPr>
      <w:numPr>
        <w:numId w:val="1"/>
      </w:numPr>
    </w:pPr>
  </w:style>
  <w:style w:type="numbering" w:customStyle="1" w:styleId="EstiloImportado3">
    <w:name w:val="Estilo Importado 3"/>
    <w:rsid w:val="00D32987"/>
    <w:pPr>
      <w:numPr>
        <w:numId w:val="7"/>
      </w:numPr>
    </w:pPr>
  </w:style>
  <w:style w:type="numbering" w:customStyle="1" w:styleId="EstiloImportado4">
    <w:name w:val="Estilo Importado 4"/>
    <w:rsid w:val="00D32987"/>
    <w:pPr>
      <w:numPr>
        <w:numId w:val="9"/>
      </w:numPr>
    </w:pPr>
  </w:style>
  <w:style w:type="numbering" w:customStyle="1" w:styleId="EstiloImportado20">
    <w:name w:val="Estilo Importado 2.0"/>
    <w:rsid w:val="00D32987"/>
    <w:pPr>
      <w:numPr>
        <w:numId w:val="16"/>
      </w:numPr>
    </w:pPr>
  </w:style>
  <w:style w:type="numbering" w:customStyle="1" w:styleId="EstiloImportado10">
    <w:name w:val="Estilo Importado 1.0"/>
    <w:rsid w:val="00D32987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16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2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154</Words>
  <Characters>835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2022-05-24T18:40:00Z</dcterms:created>
  <dcterms:modified xsi:type="dcterms:W3CDTF">2022-05-24T18:40:00Z</dcterms:modified>
</cp:coreProperties>
</file>